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AC47B" w14:textId="77777777" w:rsidR="008455C2" w:rsidRPr="00E72D73" w:rsidRDefault="008455C2">
      <w:pPr>
        <w:rPr>
          <w:rFonts w:ascii="Georgia" w:hAnsi="Georgia"/>
        </w:rPr>
      </w:pPr>
    </w:p>
    <w:p w14:paraId="0904052B" w14:textId="77777777" w:rsidR="008455C2" w:rsidRPr="00E72D73" w:rsidRDefault="008455C2">
      <w:pPr>
        <w:rPr>
          <w:rFonts w:ascii="Georgia" w:hAnsi="Georgia"/>
        </w:rPr>
      </w:pPr>
    </w:p>
    <w:p w14:paraId="0CE94AF3" w14:textId="77777777" w:rsidR="008455C2" w:rsidRPr="00E72D73" w:rsidRDefault="008455C2">
      <w:pPr>
        <w:rPr>
          <w:rFonts w:ascii="Georgia" w:hAnsi="Georgia"/>
        </w:rPr>
      </w:pPr>
    </w:p>
    <w:p w14:paraId="1827A0F6" w14:textId="3378792A" w:rsidR="008455C2" w:rsidRPr="00E72D73" w:rsidRDefault="008455C2" w:rsidP="008455C2">
      <w:pPr>
        <w:pStyle w:val="Titel"/>
        <w:rPr>
          <w:rFonts w:ascii="Georgia" w:hAnsi="Georgia"/>
        </w:rPr>
      </w:pPr>
      <w:r w:rsidRPr="00E72D73">
        <w:rPr>
          <w:rFonts w:ascii="Georgia" w:hAnsi="Georgia"/>
        </w:rPr>
        <w:t>Akademisk projekt: Hand out</w:t>
      </w:r>
    </w:p>
    <w:p w14:paraId="4356BD22" w14:textId="77777777" w:rsidR="008455C2" w:rsidRPr="00E72D73" w:rsidRDefault="008455C2" w:rsidP="008455C2">
      <w:pPr>
        <w:rPr>
          <w:rFonts w:ascii="Georgia" w:hAnsi="Georgia"/>
        </w:rPr>
      </w:pPr>
    </w:p>
    <w:p w14:paraId="71A28AEE" w14:textId="10D602C6" w:rsidR="008455C2" w:rsidRPr="005D70F9" w:rsidRDefault="005D70F9" w:rsidP="008455C2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Hand out</w:t>
      </w:r>
      <w:r w:rsidR="00E72D73" w:rsidRPr="005D70F9">
        <w:rPr>
          <w:rFonts w:ascii="Georgia" w:hAnsi="Georgia"/>
          <w:sz w:val="22"/>
          <w:szCs w:val="22"/>
        </w:rPr>
        <w:t xml:space="preserve"> skabelon</w:t>
      </w:r>
      <w:r w:rsidR="008455C2" w:rsidRPr="005D70F9">
        <w:rPr>
          <w:rFonts w:ascii="Georgia" w:hAnsi="Georgia"/>
          <w:sz w:val="22"/>
          <w:szCs w:val="22"/>
        </w:rPr>
        <w:t xml:space="preserve"> påbegyndes på </w:t>
      </w:r>
      <w:r w:rsidR="00E72D73" w:rsidRPr="005D70F9">
        <w:rPr>
          <w:rFonts w:ascii="Georgia" w:hAnsi="Georgia"/>
          <w:sz w:val="22"/>
          <w:szCs w:val="22"/>
        </w:rPr>
        <w:t>S</w:t>
      </w:r>
      <w:r w:rsidR="008455C2" w:rsidRPr="005D70F9">
        <w:rPr>
          <w:rFonts w:ascii="Georgia" w:hAnsi="Georgia"/>
          <w:sz w:val="22"/>
          <w:szCs w:val="22"/>
        </w:rPr>
        <w:t xml:space="preserve">eminar </w:t>
      </w:r>
      <w:r w:rsidR="00C151E7">
        <w:rPr>
          <w:rFonts w:ascii="Georgia" w:hAnsi="Georgia"/>
          <w:sz w:val="22"/>
          <w:szCs w:val="22"/>
        </w:rPr>
        <w:t>U</w:t>
      </w:r>
      <w:r w:rsidR="00E72D73" w:rsidRPr="005D70F9">
        <w:rPr>
          <w:rFonts w:ascii="Georgia" w:hAnsi="Georgia"/>
          <w:sz w:val="22"/>
          <w:szCs w:val="22"/>
        </w:rPr>
        <w:t>: Akademisk idégenerering</w:t>
      </w:r>
      <w:r w:rsidR="00281BAA">
        <w:rPr>
          <w:rFonts w:ascii="Georgia" w:hAnsi="Georgia"/>
          <w:sz w:val="22"/>
          <w:szCs w:val="22"/>
        </w:rPr>
        <w:t xml:space="preserve"> og problemformulering</w:t>
      </w:r>
      <w:r w:rsidR="008455C2" w:rsidRPr="005D70F9">
        <w:rPr>
          <w:rFonts w:ascii="Georgia" w:hAnsi="Georgia"/>
          <w:sz w:val="22"/>
          <w:szCs w:val="22"/>
        </w:rPr>
        <w:t xml:space="preserve">, hvor I </w:t>
      </w:r>
      <w:r w:rsidR="00F105A2">
        <w:rPr>
          <w:rFonts w:ascii="Georgia" w:hAnsi="Georgia"/>
          <w:sz w:val="22"/>
          <w:szCs w:val="22"/>
        </w:rPr>
        <w:t xml:space="preserve">også </w:t>
      </w:r>
      <w:r w:rsidR="00F755E0" w:rsidRPr="005D70F9">
        <w:rPr>
          <w:rFonts w:ascii="Georgia" w:hAnsi="Georgia"/>
          <w:sz w:val="22"/>
          <w:szCs w:val="22"/>
        </w:rPr>
        <w:t>vil gå i gang med at</w:t>
      </w:r>
      <w:r w:rsidR="008455C2" w:rsidRPr="005D70F9">
        <w:rPr>
          <w:rFonts w:ascii="Georgia" w:hAnsi="Georgia"/>
          <w:sz w:val="22"/>
          <w:szCs w:val="22"/>
        </w:rPr>
        <w:t xml:space="preserve"> formulere en problemformulering</w:t>
      </w:r>
      <w:r w:rsidR="00F755E0" w:rsidRPr="005D70F9">
        <w:rPr>
          <w:rFonts w:ascii="Georgia" w:hAnsi="Georgia"/>
          <w:sz w:val="22"/>
          <w:szCs w:val="22"/>
        </w:rPr>
        <w:t>.</w:t>
      </w:r>
    </w:p>
    <w:p w14:paraId="03B8B48A" w14:textId="77777777" w:rsidR="008455C2" w:rsidRPr="005D70F9" w:rsidRDefault="008455C2" w:rsidP="008455C2">
      <w:pPr>
        <w:rPr>
          <w:rFonts w:ascii="Georgia" w:hAnsi="Georgia"/>
          <w:sz w:val="22"/>
          <w:szCs w:val="22"/>
        </w:rPr>
      </w:pPr>
    </w:p>
    <w:p w14:paraId="5FF2D125" w14:textId="17B1E022" w:rsidR="008455C2" w:rsidRPr="005D70F9" w:rsidRDefault="008455C2" w:rsidP="008455C2">
      <w:pPr>
        <w:rPr>
          <w:rFonts w:ascii="Georgia" w:hAnsi="Georgia"/>
          <w:sz w:val="22"/>
          <w:szCs w:val="22"/>
        </w:rPr>
      </w:pPr>
      <w:r w:rsidRPr="005D70F9">
        <w:rPr>
          <w:rFonts w:ascii="Georgia" w:hAnsi="Georgia"/>
          <w:sz w:val="22"/>
          <w:szCs w:val="22"/>
        </w:rPr>
        <w:t xml:space="preserve">Det samlede skema skal gøres færdigt hjemme inden </w:t>
      </w:r>
      <w:r w:rsidR="00F755E0" w:rsidRPr="005D70F9">
        <w:rPr>
          <w:rFonts w:ascii="Georgia" w:hAnsi="Georgia"/>
          <w:sz w:val="22"/>
          <w:szCs w:val="22"/>
        </w:rPr>
        <w:t>S</w:t>
      </w:r>
      <w:r w:rsidRPr="005D70F9">
        <w:rPr>
          <w:rFonts w:ascii="Georgia" w:hAnsi="Georgia"/>
          <w:sz w:val="22"/>
          <w:szCs w:val="22"/>
        </w:rPr>
        <w:t xml:space="preserve">eminar </w:t>
      </w:r>
      <w:r w:rsidR="00C151E7">
        <w:rPr>
          <w:rFonts w:ascii="Georgia" w:hAnsi="Georgia"/>
          <w:sz w:val="22"/>
          <w:szCs w:val="22"/>
        </w:rPr>
        <w:t>V</w:t>
      </w:r>
      <w:r w:rsidR="00F755E0" w:rsidRPr="005D70F9">
        <w:rPr>
          <w:rFonts w:ascii="Georgia" w:hAnsi="Georgia"/>
          <w:sz w:val="22"/>
          <w:szCs w:val="22"/>
        </w:rPr>
        <w:t>: Akademisk feedback</w:t>
      </w:r>
      <w:r w:rsidRPr="005D70F9">
        <w:rPr>
          <w:rFonts w:ascii="Georgia" w:hAnsi="Georgia"/>
          <w:sz w:val="22"/>
          <w:szCs w:val="22"/>
        </w:rPr>
        <w:t>, hvor I skal præsentere/fremlægge det mundtligt for hinanden</w:t>
      </w:r>
      <w:r w:rsidR="00281BAA">
        <w:rPr>
          <w:rFonts w:ascii="Georgia" w:hAnsi="Georgia"/>
          <w:sz w:val="22"/>
          <w:szCs w:val="22"/>
        </w:rPr>
        <w:t>, og hvor I skal give hinanden feedback på jeres projekter.</w:t>
      </w:r>
    </w:p>
    <w:p w14:paraId="014E6F6F" w14:textId="77777777" w:rsidR="008455C2" w:rsidRPr="00E72D73" w:rsidRDefault="008455C2" w:rsidP="008455C2">
      <w:pPr>
        <w:rPr>
          <w:rFonts w:ascii="Georgia" w:hAnsi="Georgia"/>
        </w:rPr>
      </w:pPr>
    </w:p>
    <w:tbl>
      <w:tblPr>
        <w:tblW w:w="97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645"/>
        <w:gridCol w:w="7126"/>
      </w:tblGrid>
      <w:tr w:rsidR="008455C2" w:rsidRPr="00E72D73" w14:paraId="0DDF7C63" w14:textId="77777777" w:rsidTr="001E0F1D">
        <w:tc>
          <w:tcPr>
            <w:tcW w:w="264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7F823B" w14:textId="77777777" w:rsidR="008455C2" w:rsidRPr="00E72D73" w:rsidRDefault="008455C2" w:rsidP="00482F57">
            <w:pPr>
              <w:rPr>
                <w:rFonts w:ascii="Georgia" w:eastAsia="Times New Roman" w:hAnsi="Georgia" w:cs="Calibri"/>
                <w:b/>
                <w:bCs/>
                <w:sz w:val="20"/>
                <w:szCs w:val="20"/>
                <w:lang w:eastAsia="da-DK"/>
              </w:rPr>
            </w:pPr>
            <w:r w:rsidRPr="00E72D73"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  <w:t> </w:t>
            </w:r>
            <w:r w:rsidRPr="00E72D73">
              <w:rPr>
                <w:rFonts w:ascii="Georgia" w:eastAsia="Times New Roman" w:hAnsi="Georgia" w:cs="Calibri"/>
                <w:b/>
                <w:bCs/>
                <w:sz w:val="22"/>
                <w:szCs w:val="22"/>
                <w:lang w:eastAsia="da-DK"/>
              </w:rPr>
              <w:t>Emne</w:t>
            </w:r>
          </w:p>
        </w:tc>
        <w:tc>
          <w:tcPr>
            <w:tcW w:w="7126" w:type="dxa"/>
            <w:tcBorders>
              <w:top w:val="single" w:sz="8" w:space="0" w:color="A3A3A3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B3F58A" w14:textId="77777777" w:rsidR="008455C2" w:rsidRPr="00E72D73" w:rsidRDefault="008455C2" w:rsidP="00482F57">
            <w:pPr>
              <w:rPr>
                <w:rFonts w:ascii="Georgia" w:eastAsia="Times New Roman" w:hAnsi="Georgia" w:cs="Calibri"/>
                <w:b/>
                <w:bCs/>
                <w:sz w:val="20"/>
                <w:szCs w:val="20"/>
                <w:lang w:eastAsia="da-DK"/>
              </w:rPr>
            </w:pPr>
            <w:r w:rsidRPr="00E72D73"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  <w:t> </w:t>
            </w:r>
            <w:r w:rsidRPr="00E72D73">
              <w:rPr>
                <w:rFonts w:ascii="Georgia" w:eastAsia="Times New Roman" w:hAnsi="Georgia" w:cs="Calibri"/>
                <w:b/>
                <w:bCs/>
                <w:sz w:val="22"/>
                <w:szCs w:val="22"/>
                <w:lang w:eastAsia="da-DK"/>
              </w:rPr>
              <w:t>Uddybning</w:t>
            </w:r>
          </w:p>
        </w:tc>
      </w:tr>
      <w:tr w:rsidR="008455C2" w:rsidRPr="00E72D73" w14:paraId="25B3CE67" w14:textId="77777777" w:rsidTr="001E0F1D">
        <w:tc>
          <w:tcPr>
            <w:tcW w:w="2645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39FDB" w14:textId="77777777" w:rsidR="008455C2" w:rsidRPr="00E72D73" w:rsidRDefault="008455C2" w:rsidP="00482F57">
            <w:pPr>
              <w:rPr>
                <w:rFonts w:ascii="Georgia" w:eastAsia="Times New Roman" w:hAnsi="Georgia" w:cs="Calibri"/>
                <w:sz w:val="20"/>
                <w:szCs w:val="20"/>
                <w:lang w:eastAsia="da-DK"/>
              </w:rPr>
            </w:pPr>
            <w:r w:rsidRPr="00E72D73"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  <w:t>Problemformulering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086FBE" w14:textId="77777777" w:rsidR="008455C2" w:rsidRPr="00E72D73" w:rsidRDefault="008455C2" w:rsidP="00482F57">
            <w:pPr>
              <w:rPr>
                <w:rFonts w:ascii="Georgia" w:eastAsia="Times New Roman" w:hAnsi="Georgia" w:cs="Calibri"/>
                <w:sz w:val="20"/>
                <w:szCs w:val="20"/>
                <w:lang w:eastAsia="da-DK"/>
              </w:rPr>
            </w:pPr>
            <w:r w:rsidRPr="00E72D73"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  <w:t> </w:t>
            </w:r>
          </w:p>
        </w:tc>
      </w:tr>
      <w:tr w:rsidR="008455C2" w:rsidRPr="00E72D73" w14:paraId="685906EA" w14:textId="77777777" w:rsidTr="001E0F1D">
        <w:tc>
          <w:tcPr>
            <w:tcW w:w="2645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1FAFD" w14:textId="77777777" w:rsidR="008455C2" w:rsidRPr="00E72D73" w:rsidRDefault="008455C2" w:rsidP="00482F57">
            <w:pPr>
              <w:rPr>
                <w:rFonts w:ascii="Georgia" w:eastAsia="Times New Roman" w:hAnsi="Georgia" w:cs="Calibri"/>
                <w:sz w:val="20"/>
                <w:szCs w:val="20"/>
                <w:lang w:eastAsia="da-DK"/>
              </w:rPr>
            </w:pPr>
            <w:r w:rsidRPr="00E72D73"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  <w:t>Problemstillinger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06B73E" w14:textId="77777777" w:rsidR="008455C2" w:rsidRPr="00E72D73" w:rsidRDefault="008455C2" w:rsidP="00482F57">
            <w:pPr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</w:pPr>
            <w:r w:rsidRPr="00E72D73"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  <w:t>1. </w:t>
            </w:r>
          </w:p>
          <w:p w14:paraId="75B09EC3" w14:textId="77777777" w:rsidR="008455C2" w:rsidRPr="00E72D73" w:rsidRDefault="008455C2" w:rsidP="00482F57">
            <w:pPr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</w:pPr>
            <w:r w:rsidRPr="00E72D73"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  <w:t>2.</w:t>
            </w:r>
          </w:p>
          <w:p w14:paraId="13C7857F" w14:textId="77777777" w:rsidR="008455C2" w:rsidRPr="00E72D73" w:rsidRDefault="008455C2" w:rsidP="00482F57">
            <w:pPr>
              <w:rPr>
                <w:rFonts w:ascii="Georgia" w:eastAsia="Times New Roman" w:hAnsi="Georgia" w:cs="Calibri"/>
                <w:sz w:val="20"/>
                <w:szCs w:val="20"/>
                <w:lang w:eastAsia="da-DK"/>
              </w:rPr>
            </w:pPr>
            <w:r w:rsidRPr="00E72D73">
              <w:rPr>
                <w:rFonts w:ascii="Georgia" w:eastAsia="Times New Roman" w:hAnsi="Georgia" w:cs="Calibri"/>
                <w:sz w:val="20"/>
                <w:szCs w:val="20"/>
                <w:lang w:eastAsia="da-DK"/>
              </w:rPr>
              <w:t>3.</w:t>
            </w:r>
          </w:p>
        </w:tc>
      </w:tr>
      <w:tr w:rsidR="008455C2" w:rsidRPr="00E72D73" w14:paraId="562CC7D6" w14:textId="77777777" w:rsidTr="001E0F1D">
        <w:tc>
          <w:tcPr>
            <w:tcW w:w="2645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B3E89" w14:textId="77777777" w:rsidR="008455C2" w:rsidRPr="00E72D73" w:rsidRDefault="008455C2" w:rsidP="00482F57">
            <w:pPr>
              <w:rPr>
                <w:rFonts w:ascii="Georgia" w:eastAsia="Times New Roman" w:hAnsi="Georgia" w:cs="Calibri"/>
                <w:sz w:val="20"/>
                <w:szCs w:val="20"/>
                <w:lang w:eastAsia="da-DK"/>
              </w:rPr>
            </w:pPr>
            <w:r w:rsidRPr="00E72D73"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  <w:t>Retning for projektet</w:t>
            </w:r>
          </w:p>
          <w:p w14:paraId="3F4AED74" w14:textId="77777777" w:rsidR="008455C2" w:rsidRPr="00E72D73" w:rsidRDefault="008455C2" w:rsidP="00482F57">
            <w:pPr>
              <w:rPr>
                <w:rFonts w:ascii="Georgia" w:eastAsia="Times New Roman" w:hAnsi="Georgia" w:cs="Calibri"/>
                <w:sz w:val="20"/>
                <w:szCs w:val="20"/>
                <w:lang w:eastAsia="da-DK"/>
              </w:rPr>
            </w:pPr>
            <w:r w:rsidRPr="00E72D73"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  <w:t> </w:t>
            </w:r>
          </w:p>
          <w:p w14:paraId="38845342" w14:textId="77777777" w:rsidR="008455C2" w:rsidRPr="00E72D73" w:rsidRDefault="008455C2" w:rsidP="00482F57">
            <w:pPr>
              <w:rPr>
                <w:rFonts w:ascii="Georgia" w:eastAsia="Times New Roman" w:hAnsi="Georgia" w:cs="Calibri"/>
                <w:sz w:val="20"/>
                <w:szCs w:val="20"/>
                <w:lang w:eastAsia="da-DK"/>
              </w:rPr>
            </w:pPr>
            <w:r w:rsidRPr="00E72D73"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  <w:t>Hvad forestiller du dig, der skal være med i dit projekt – fx fag, teori, empiri, tekster, væsentlige pointer, etc.</w:t>
            </w:r>
          </w:p>
          <w:p w14:paraId="477AD5D4" w14:textId="77777777" w:rsidR="008455C2" w:rsidRPr="00E72D73" w:rsidRDefault="008455C2" w:rsidP="00482F57">
            <w:pPr>
              <w:rPr>
                <w:rFonts w:ascii="Georgia" w:eastAsia="Times New Roman" w:hAnsi="Georgia" w:cs="Calibri"/>
                <w:sz w:val="20"/>
                <w:szCs w:val="20"/>
                <w:lang w:eastAsia="da-DK"/>
              </w:rPr>
            </w:pPr>
            <w:r w:rsidRPr="00E72D73"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  <w:t>(ca. 200 ord)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6A1176" w14:textId="77777777" w:rsidR="008455C2" w:rsidRPr="00E72D73" w:rsidRDefault="008455C2" w:rsidP="00482F57">
            <w:pPr>
              <w:rPr>
                <w:rFonts w:ascii="Georgia" w:eastAsia="Times New Roman" w:hAnsi="Georgia" w:cs="Calibri"/>
                <w:sz w:val="20"/>
                <w:szCs w:val="20"/>
                <w:lang w:eastAsia="da-DK"/>
              </w:rPr>
            </w:pPr>
            <w:r w:rsidRPr="00E72D73"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  <w:t> </w:t>
            </w:r>
          </w:p>
        </w:tc>
      </w:tr>
      <w:tr w:rsidR="008455C2" w:rsidRPr="00E72D73" w14:paraId="60E258EE" w14:textId="77777777" w:rsidTr="001E0F1D">
        <w:tc>
          <w:tcPr>
            <w:tcW w:w="2645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B5322" w14:textId="77777777" w:rsidR="008455C2" w:rsidRPr="00E72D73" w:rsidRDefault="008455C2" w:rsidP="00482F57">
            <w:pPr>
              <w:rPr>
                <w:rFonts w:ascii="Georgia" w:eastAsia="Times New Roman" w:hAnsi="Georgia" w:cs="Calibri"/>
                <w:sz w:val="20"/>
                <w:szCs w:val="20"/>
                <w:lang w:eastAsia="da-DK"/>
              </w:rPr>
            </w:pPr>
            <w:r w:rsidRPr="00E72D73"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  <w:t>Metodiske overvejelser</w:t>
            </w:r>
          </w:p>
          <w:p w14:paraId="5AB0F287" w14:textId="49F3689C" w:rsidR="008455C2" w:rsidRPr="00E72D73" w:rsidRDefault="008455C2" w:rsidP="00482F57">
            <w:pPr>
              <w:rPr>
                <w:rFonts w:ascii="Georgia" w:eastAsia="Times New Roman" w:hAnsi="Georgia" w:cs="Calibri"/>
                <w:sz w:val="20"/>
                <w:szCs w:val="20"/>
                <w:lang w:eastAsia="da-DK"/>
              </w:rPr>
            </w:pPr>
            <w:r w:rsidRPr="00E72D73"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  <w:t>Hvordan tænker du, at begge fag kan komme i spil? Sørg for at være konkret på</w:t>
            </w:r>
            <w:r w:rsidR="00F105A2"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  <w:t>,</w:t>
            </w:r>
            <w:r w:rsidRPr="00E72D73"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  <w:t xml:space="preserve"> hvordan fagenes metoder kan komme i spil</w:t>
            </w:r>
          </w:p>
          <w:p w14:paraId="51550134" w14:textId="77777777" w:rsidR="008455C2" w:rsidRPr="00E72D73" w:rsidRDefault="008455C2" w:rsidP="00482F57">
            <w:pPr>
              <w:rPr>
                <w:rFonts w:ascii="Georgia" w:eastAsia="Times New Roman" w:hAnsi="Georgia" w:cs="Calibri"/>
                <w:sz w:val="20"/>
                <w:szCs w:val="20"/>
                <w:lang w:eastAsia="da-DK"/>
              </w:rPr>
            </w:pPr>
            <w:r w:rsidRPr="00E72D73"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  <w:t>(ca. 200 ord)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1C11C4" w14:textId="77777777" w:rsidR="008455C2" w:rsidRPr="00E72D73" w:rsidRDefault="008455C2" w:rsidP="00482F57">
            <w:pPr>
              <w:rPr>
                <w:rFonts w:ascii="Georgia" w:eastAsia="Times New Roman" w:hAnsi="Georgia" w:cs="Calibri"/>
                <w:sz w:val="20"/>
                <w:szCs w:val="20"/>
                <w:lang w:eastAsia="da-DK"/>
              </w:rPr>
            </w:pPr>
            <w:r w:rsidRPr="00E72D73"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  <w:t> </w:t>
            </w:r>
          </w:p>
        </w:tc>
      </w:tr>
      <w:tr w:rsidR="008455C2" w:rsidRPr="00E72D73" w14:paraId="7A76C48F" w14:textId="77777777" w:rsidTr="001E0F1D">
        <w:tc>
          <w:tcPr>
            <w:tcW w:w="2645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A7C4C" w14:textId="77777777" w:rsidR="008455C2" w:rsidRPr="00E72D73" w:rsidRDefault="008455C2" w:rsidP="00482F57">
            <w:pPr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</w:pPr>
            <w:r w:rsidRPr="00E72D73"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  <w:t xml:space="preserve">Hvad forventer du at få svar på gennem projektet? Hænger dine forventninger til projektets resultater sammen med din problemformulering?  </w:t>
            </w:r>
          </w:p>
          <w:p w14:paraId="03FF67A6" w14:textId="77777777" w:rsidR="008455C2" w:rsidRPr="00E72D73" w:rsidRDefault="008455C2" w:rsidP="00482F57">
            <w:pPr>
              <w:rPr>
                <w:rFonts w:ascii="Georgia" w:eastAsia="Times New Roman" w:hAnsi="Georgia" w:cs="Calibri"/>
                <w:sz w:val="20"/>
                <w:szCs w:val="20"/>
                <w:lang w:eastAsia="da-DK"/>
              </w:rPr>
            </w:pPr>
            <w:r w:rsidRPr="00E72D73"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  <w:t> </w:t>
            </w:r>
          </w:p>
          <w:p w14:paraId="7837FE54" w14:textId="77777777" w:rsidR="008455C2" w:rsidRPr="00E72D73" w:rsidRDefault="008455C2" w:rsidP="00482F57">
            <w:pPr>
              <w:rPr>
                <w:rFonts w:ascii="Georgia" w:eastAsia="Times New Roman" w:hAnsi="Georgia" w:cs="Calibri"/>
                <w:sz w:val="20"/>
                <w:szCs w:val="20"/>
                <w:lang w:eastAsia="da-DK"/>
              </w:rPr>
            </w:pPr>
            <w:r w:rsidRPr="00E72D73"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  <w:t>(Bind tydeligt tilbage til jeres problemformulering)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24D11B" w14:textId="77777777" w:rsidR="008455C2" w:rsidRPr="00E72D73" w:rsidRDefault="008455C2" w:rsidP="00482F57">
            <w:pPr>
              <w:rPr>
                <w:rFonts w:ascii="Georgia" w:eastAsia="Times New Roman" w:hAnsi="Georgia" w:cs="Calibri"/>
                <w:sz w:val="20"/>
                <w:szCs w:val="20"/>
                <w:lang w:eastAsia="da-DK"/>
              </w:rPr>
            </w:pPr>
            <w:r w:rsidRPr="00E72D73">
              <w:rPr>
                <w:rFonts w:ascii="Georgia" w:eastAsia="Times New Roman" w:hAnsi="Georgia" w:cs="Calibri"/>
                <w:sz w:val="22"/>
                <w:szCs w:val="22"/>
                <w:lang w:eastAsia="da-DK"/>
              </w:rPr>
              <w:t> </w:t>
            </w:r>
          </w:p>
        </w:tc>
      </w:tr>
    </w:tbl>
    <w:p w14:paraId="395F944A" w14:textId="77777777" w:rsidR="008455C2" w:rsidRPr="00E72D73" w:rsidRDefault="008455C2" w:rsidP="008455C2">
      <w:pPr>
        <w:rPr>
          <w:rFonts w:ascii="Georgia" w:hAnsi="Georgia"/>
        </w:rPr>
      </w:pPr>
    </w:p>
    <w:p w14:paraId="0EBAFF5F" w14:textId="1A21F1A0" w:rsidR="0000460B" w:rsidRPr="005D70F9" w:rsidRDefault="005D70F9" w:rsidP="0000460B">
      <w:pPr>
        <w:rPr>
          <w:rFonts w:ascii="Georgia" w:hAnsi="Georgia"/>
        </w:rPr>
      </w:pPr>
      <w:r w:rsidRPr="00C151E7">
        <w:rPr>
          <w:rFonts w:ascii="Georgia" w:hAnsi="Georgia"/>
          <w:sz w:val="18"/>
          <w:szCs w:val="18"/>
        </w:rPr>
        <w:t xml:space="preserve">¡NB! </w:t>
      </w:r>
      <w:r w:rsidRPr="005D70F9">
        <w:rPr>
          <w:rFonts w:ascii="Georgia" w:hAnsi="Georgia"/>
          <w:sz w:val="18"/>
          <w:szCs w:val="18"/>
        </w:rPr>
        <w:t xml:space="preserve">Hand out skal udfyldes og medbringes til Seminar </w:t>
      </w:r>
      <w:r w:rsidR="00281BAA">
        <w:rPr>
          <w:rFonts w:ascii="Georgia" w:hAnsi="Georgia"/>
          <w:sz w:val="18"/>
          <w:szCs w:val="18"/>
        </w:rPr>
        <w:t>V</w:t>
      </w:r>
      <w:r w:rsidRPr="005D70F9">
        <w:rPr>
          <w:rFonts w:ascii="Georgia" w:hAnsi="Georgia"/>
          <w:sz w:val="18"/>
          <w:szCs w:val="18"/>
        </w:rPr>
        <w:t xml:space="preserve">: Akademisk feedback, også selvom du ikke har deltaget i Seminar </w:t>
      </w:r>
      <w:r w:rsidR="00281BAA">
        <w:rPr>
          <w:rFonts w:ascii="Georgia" w:hAnsi="Georgia"/>
          <w:sz w:val="18"/>
          <w:szCs w:val="18"/>
        </w:rPr>
        <w:t>U</w:t>
      </w:r>
      <w:r w:rsidRPr="005D70F9">
        <w:rPr>
          <w:rFonts w:ascii="Georgia" w:hAnsi="Georgia"/>
          <w:sz w:val="18"/>
          <w:szCs w:val="18"/>
        </w:rPr>
        <w:t>: Akademisk idégenerering</w:t>
      </w:r>
      <w:r w:rsidR="00281BAA">
        <w:rPr>
          <w:rFonts w:ascii="Georgia" w:hAnsi="Georgia"/>
          <w:sz w:val="18"/>
          <w:szCs w:val="18"/>
        </w:rPr>
        <w:t xml:space="preserve"> og problemformulering.</w:t>
      </w:r>
    </w:p>
    <w:p w14:paraId="533D2913" w14:textId="77777777" w:rsidR="00281BAA" w:rsidRPr="005D70F9" w:rsidRDefault="0000460B" w:rsidP="0000460B">
      <w:pPr>
        <w:tabs>
          <w:tab w:val="left" w:pos="3430"/>
        </w:tabs>
        <w:rPr>
          <w:rFonts w:ascii="Georgia" w:hAnsi="Georgia"/>
        </w:rPr>
      </w:pPr>
      <w:r w:rsidRPr="005D70F9">
        <w:rPr>
          <w:rFonts w:ascii="Georgia" w:hAnsi="Georgia"/>
        </w:rPr>
        <w:tab/>
      </w:r>
    </w:p>
    <w:sectPr w:rsidR="00281BAA" w:rsidRPr="005D70F9" w:rsidSect="000046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26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75664" w14:textId="77777777" w:rsidR="006F5EFA" w:rsidRDefault="006F5EFA" w:rsidP="00913AB3">
      <w:r>
        <w:separator/>
      </w:r>
    </w:p>
  </w:endnote>
  <w:endnote w:type="continuationSeparator" w:id="0">
    <w:p w14:paraId="13326605" w14:textId="77777777" w:rsidR="006F5EFA" w:rsidRDefault="006F5EFA" w:rsidP="00913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asa">
    <w:altName w:val="Nirmala UI"/>
    <w:charset w:val="00"/>
    <w:family w:val="swiss"/>
    <w:pitch w:val="variable"/>
    <w:sig w:usb0="A004004F" w:usb1="00000003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58A1D" w14:textId="77777777" w:rsidR="0000460B" w:rsidRDefault="0000460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D3E2F" w14:textId="77777777" w:rsidR="00BE1FB6" w:rsidRPr="00766931" w:rsidRDefault="00643392" w:rsidP="00766931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2336" behindDoc="1" locked="0" layoutInCell="1" allowOverlap="1" wp14:anchorId="7CA8232F" wp14:editId="595AAFFE">
          <wp:simplePos x="0" y="0"/>
          <wp:positionH relativeFrom="column">
            <wp:posOffset>3330742</wp:posOffset>
          </wp:positionH>
          <wp:positionV relativeFrom="page">
            <wp:posOffset>10239375</wp:posOffset>
          </wp:positionV>
          <wp:extent cx="1011600" cy="165600"/>
          <wp:effectExtent l="0" t="0" r="4445" b="12700"/>
          <wp:wrapNone/>
          <wp:docPr id="8" name="Billed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ktiv 2.png"/>
                  <pic:cNvPicPr/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011600" cy="16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5C99">
      <w:rPr>
        <w:noProof/>
        <w:lang w:eastAsia="da-DK"/>
      </w:rPr>
      <w:drawing>
        <wp:anchor distT="0" distB="0" distL="114300" distR="114300" simplePos="0" relativeHeight="251661312" behindDoc="1" locked="1" layoutInCell="1" allowOverlap="1" wp14:anchorId="071E8F19" wp14:editId="3A64742B">
          <wp:simplePos x="0" y="0"/>
          <wp:positionH relativeFrom="page">
            <wp:posOffset>2563495</wp:posOffset>
          </wp:positionH>
          <wp:positionV relativeFrom="page">
            <wp:posOffset>10174605</wp:posOffset>
          </wp:positionV>
          <wp:extent cx="1188000" cy="338400"/>
          <wp:effectExtent l="0" t="0" r="6350" b="0"/>
          <wp:wrapNone/>
          <wp:docPr id="9" name="Bille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DT_LOGO_Gengivelse_16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000" cy="3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2841C" w14:textId="77777777" w:rsidR="0000460B" w:rsidRDefault="0000460B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71552" behindDoc="1" locked="1" layoutInCell="1" allowOverlap="1" wp14:anchorId="22F9F526" wp14:editId="6A3E8154">
          <wp:simplePos x="0" y="0"/>
          <wp:positionH relativeFrom="page">
            <wp:posOffset>4050665</wp:posOffset>
          </wp:positionH>
          <wp:positionV relativeFrom="page">
            <wp:posOffset>10239375</wp:posOffset>
          </wp:positionV>
          <wp:extent cx="1011600" cy="165600"/>
          <wp:effectExtent l="0" t="0" r="4445" b="12700"/>
          <wp:wrapNone/>
          <wp:docPr id="13" name="Billed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ktiv 2.png"/>
                  <pic:cNvPicPr/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011600" cy="16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69504" behindDoc="1" locked="1" layoutInCell="1" allowOverlap="1" wp14:anchorId="7AF45B23" wp14:editId="0B5955F0">
          <wp:simplePos x="0" y="0"/>
          <wp:positionH relativeFrom="page">
            <wp:posOffset>2563495</wp:posOffset>
          </wp:positionH>
          <wp:positionV relativeFrom="page">
            <wp:posOffset>10173970</wp:posOffset>
          </wp:positionV>
          <wp:extent cx="1188000" cy="338400"/>
          <wp:effectExtent l="0" t="0" r="6350" b="0"/>
          <wp:wrapNone/>
          <wp:docPr id="12" name="Billed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DT_LOGO_Gengivelse_16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000" cy="3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4975E" w14:textId="77777777" w:rsidR="006F5EFA" w:rsidRDefault="006F5EFA" w:rsidP="00913AB3">
      <w:r>
        <w:separator/>
      </w:r>
    </w:p>
  </w:footnote>
  <w:footnote w:type="continuationSeparator" w:id="0">
    <w:p w14:paraId="544A94FA" w14:textId="77777777" w:rsidR="006F5EFA" w:rsidRDefault="006F5EFA" w:rsidP="00913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31898" w14:textId="77777777" w:rsidR="0000460B" w:rsidRDefault="0000460B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0D615" w14:textId="77777777" w:rsidR="00664CDF" w:rsidRDefault="009D1283" w:rsidP="00664CDF">
    <w:pPr>
      <w:pStyle w:val="Sidehoved"/>
      <w:jc w:val="right"/>
    </w:pPr>
    <w:r>
      <w:rPr>
        <w:noProof/>
        <w:lang w:eastAsia="da-DK"/>
      </w:rPr>
      <w:drawing>
        <wp:anchor distT="0" distB="0" distL="114300" distR="114300" simplePos="0" relativeHeight="251663360" behindDoc="1" locked="0" layoutInCell="1" allowOverlap="1" wp14:anchorId="62179DB4" wp14:editId="3F09F927">
          <wp:simplePos x="0" y="0"/>
          <wp:positionH relativeFrom="page">
            <wp:posOffset>5581015</wp:posOffset>
          </wp:positionH>
          <wp:positionV relativeFrom="page">
            <wp:posOffset>360045</wp:posOffset>
          </wp:positionV>
          <wp:extent cx="1512000" cy="471600"/>
          <wp:effectExtent l="0" t="0" r="0" b="11430"/>
          <wp:wrapNone/>
          <wp:docPr id="7" name="Bille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TU Midt.png"/>
                  <pic:cNvPicPr/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AB679" w14:textId="77777777" w:rsidR="0000460B" w:rsidRDefault="0000460B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AC97767" wp14:editId="5DF685D4">
              <wp:simplePos x="0" y="0"/>
              <wp:positionH relativeFrom="column">
                <wp:posOffset>4591050</wp:posOffset>
              </wp:positionH>
              <wp:positionV relativeFrom="paragraph">
                <wp:posOffset>390786</wp:posOffset>
              </wp:positionV>
              <wp:extent cx="1866900" cy="1945640"/>
              <wp:effectExtent l="0" t="0" r="0" b="10160"/>
              <wp:wrapNone/>
              <wp:docPr id="10" name="Tekstfel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66900" cy="1945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42945A" w14:textId="77777777" w:rsidR="0000460B" w:rsidRPr="00B31B0F" w:rsidRDefault="0000460B" w:rsidP="0000460B">
                          <w:pPr>
                            <w:jc w:val="right"/>
                            <w:rPr>
                              <w:rFonts w:ascii="Rasa" w:hAnsi="Rasa"/>
                              <w:b/>
                              <w:sz w:val="18"/>
                              <w:szCs w:val="18"/>
                            </w:rPr>
                          </w:pPr>
                          <w:r w:rsidRPr="00B31B0F">
                            <w:rPr>
                              <w:rFonts w:ascii="Rasa" w:hAnsi="Rasa"/>
                              <w:b/>
                              <w:sz w:val="18"/>
                              <w:szCs w:val="18"/>
                            </w:rPr>
                            <w:t>Akademiet for Talentfulde Unge</w:t>
                          </w:r>
                        </w:p>
                        <w:p w14:paraId="7E423B6D" w14:textId="77777777" w:rsidR="0000460B" w:rsidRPr="00B31B0F" w:rsidRDefault="0000460B" w:rsidP="0000460B">
                          <w:pPr>
                            <w:jc w:val="right"/>
                            <w:rPr>
                              <w:rFonts w:ascii="Rasa" w:hAnsi="Rasa"/>
                              <w:sz w:val="18"/>
                              <w:szCs w:val="18"/>
                            </w:rPr>
                          </w:pPr>
                          <w:r w:rsidRPr="00B31B0F">
                            <w:rPr>
                              <w:rFonts w:ascii="Rasa" w:hAnsi="Rasa"/>
                              <w:sz w:val="18"/>
                              <w:szCs w:val="18"/>
                            </w:rPr>
                            <w:t>Søndervangs Allé 45</w:t>
                          </w:r>
                        </w:p>
                        <w:p w14:paraId="4DEEB2D1" w14:textId="77777777" w:rsidR="0000460B" w:rsidRPr="008455C2" w:rsidRDefault="0000460B" w:rsidP="0000460B">
                          <w:pPr>
                            <w:jc w:val="right"/>
                            <w:rPr>
                              <w:rFonts w:ascii="Rasa" w:hAnsi="Rasa"/>
                              <w:sz w:val="18"/>
                              <w:szCs w:val="18"/>
                              <w:lang w:val="en-US"/>
                            </w:rPr>
                          </w:pPr>
                          <w:r w:rsidRPr="008455C2">
                            <w:rPr>
                              <w:rFonts w:ascii="Rasa" w:hAnsi="Rasa"/>
                              <w:sz w:val="18"/>
                              <w:szCs w:val="18"/>
                              <w:lang w:val="en-US"/>
                            </w:rPr>
                            <w:t>8260 Viby J</w:t>
                          </w:r>
                        </w:p>
                        <w:p w14:paraId="594EDD42" w14:textId="55002C5D" w:rsidR="0000460B" w:rsidRPr="008455C2" w:rsidRDefault="0000460B" w:rsidP="0000460B">
                          <w:pPr>
                            <w:jc w:val="right"/>
                            <w:rPr>
                              <w:rFonts w:ascii="Rasa" w:hAnsi="Rasa"/>
                              <w:sz w:val="18"/>
                              <w:szCs w:val="18"/>
                              <w:lang w:val="en-US"/>
                            </w:rPr>
                          </w:pPr>
                          <w:r w:rsidRPr="008455C2">
                            <w:rPr>
                              <w:rFonts w:ascii="Rasa" w:hAnsi="Rasa"/>
                              <w:sz w:val="18"/>
                              <w:szCs w:val="18"/>
                              <w:lang w:val="en-US"/>
                            </w:rPr>
                            <w:t xml:space="preserve">Tlf.: +45 </w:t>
                          </w:r>
                          <w:r w:rsidR="00E077D7">
                            <w:rPr>
                              <w:rFonts w:ascii="Rasa" w:hAnsi="Rasa"/>
                              <w:sz w:val="18"/>
                              <w:szCs w:val="18"/>
                              <w:lang w:val="en-US"/>
                            </w:rPr>
                            <w:t>28</w:t>
                          </w:r>
                          <w:r w:rsidRPr="008455C2">
                            <w:rPr>
                              <w:rFonts w:ascii="Rasa" w:hAnsi="Rasa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="00E077D7">
                            <w:rPr>
                              <w:rFonts w:ascii="Rasa" w:hAnsi="Rasa"/>
                              <w:sz w:val="18"/>
                              <w:szCs w:val="18"/>
                              <w:lang w:val="en-US"/>
                            </w:rPr>
                            <w:t>51</w:t>
                          </w:r>
                          <w:r w:rsidRPr="008455C2">
                            <w:rPr>
                              <w:rFonts w:ascii="Rasa" w:hAnsi="Rasa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="00E077D7">
                            <w:rPr>
                              <w:rFonts w:ascii="Rasa" w:hAnsi="Rasa"/>
                              <w:sz w:val="18"/>
                              <w:szCs w:val="18"/>
                              <w:lang w:val="en-US"/>
                            </w:rPr>
                            <w:t>91</w:t>
                          </w:r>
                          <w:r w:rsidRPr="008455C2">
                            <w:rPr>
                              <w:rFonts w:ascii="Rasa" w:hAnsi="Rasa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="00E077D7">
                            <w:rPr>
                              <w:rFonts w:ascii="Rasa" w:hAnsi="Rasa"/>
                              <w:sz w:val="18"/>
                              <w:szCs w:val="18"/>
                              <w:lang w:val="en-US"/>
                            </w:rPr>
                            <w:t>53</w:t>
                          </w:r>
                        </w:p>
                        <w:p w14:paraId="418B04F1" w14:textId="77777777" w:rsidR="0000460B" w:rsidRPr="008455C2" w:rsidRDefault="0000460B" w:rsidP="0000460B">
                          <w:pPr>
                            <w:jc w:val="right"/>
                            <w:rPr>
                              <w:rFonts w:ascii="Rasa" w:hAnsi="Rasa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14:paraId="0D4974D6" w14:textId="77777777" w:rsidR="0000460B" w:rsidRPr="008455C2" w:rsidRDefault="0000460B" w:rsidP="0000460B">
                          <w:pPr>
                            <w:jc w:val="right"/>
                            <w:rPr>
                              <w:rFonts w:ascii="Rasa" w:hAnsi="Rasa"/>
                              <w:sz w:val="18"/>
                              <w:szCs w:val="18"/>
                              <w:lang w:val="en-US"/>
                            </w:rPr>
                          </w:pPr>
                          <w:r w:rsidRPr="008455C2">
                            <w:rPr>
                              <w:rFonts w:ascii="Rasa" w:hAnsi="Rasa"/>
                              <w:sz w:val="18"/>
                              <w:szCs w:val="18"/>
                              <w:lang w:val="en-US"/>
                            </w:rPr>
                            <w:t>info@atumidt.dk</w:t>
                          </w:r>
                        </w:p>
                        <w:p w14:paraId="5613DCB4" w14:textId="77777777" w:rsidR="0000460B" w:rsidRPr="00B31B0F" w:rsidRDefault="0000460B" w:rsidP="0000460B">
                          <w:pPr>
                            <w:jc w:val="right"/>
                            <w:rPr>
                              <w:rFonts w:ascii="Rasa" w:hAnsi="Rasa"/>
                              <w:sz w:val="18"/>
                              <w:szCs w:val="18"/>
                            </w:rPr>
                          </w:pPr>
                          <w:r w:rsidRPr="00B31B0F">
                            <w:rPr>
                              <w:rFonts w:ascii="Rasa" w:hAnsi="Rasa"/>
                              <w:sz w:val="18"/>
                              <w:szCs w:val="18"/>
                            </w:rPr>
                            <w:t>atumidt.dk</w:t>
                          </w:r>
                        </w:p>
                        <w:p w14:paraId="5306D09D" w14:textId="77777777" w:rsidR="0000460B" w:rsidRDefault="0000460B" w:rsidP="0000460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C97767" id="_x0000_t202" coordsize="21600,21600" o:spt="202" path="m,l,21600r21600,l21600,xe">
              <v:stroke joinstyle="miter"/>
              <v:path gradientshapeok="t" o:connecttype="rect"/>
            </v:shapetype>
            <v:shape id="Tekstfelt 10" o:spid="_x0000_s1026" type="#_x0000_t202" style="position:absolute;margin-left:361.5pt;margin-top:30.75pt;width:147pt;height:15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" filled="f" stroked="f">
              <v:textbox>
                <w:txbxContent>
                  <w:p w14:paraId="7D42945A" w14:textId="77777777" w:rsidR="0000460B" w:rsidRPr="00B31B0F" w:rsidRDefault="0000460B" w:rsidP="0000460B">
                    <w:pPr>
                      <w:jc w:val="right"/>
                      <w:rPr>
                        <w:rFonts w:ascii="Rasa" w:hAnsi="Rasa"/>
                        <w:b/>
                        <w:sz w:val="18"/>
                        <w:szCs w:val="18"/>
                      </w:rPr>
                    </w:pPr>
                    <w:r w:rsidRPr="00B31B0F">
                      <w:rPr>
                        <w:rFonts w:ascii="Rasa" w:hAnsi="Rasa"/>
                        <w:b/>
                        <w:sz w:val="18"/>
                        <w:szCs w:val="18"/>
                      </w:rPr>
                      <w:t>Akademiet for Talentfulde Unge</w:t>
                    </w:r>
                  </w:p>
                  <w:p w14:paraId="7E423B6D" w14:textId="77777777" w:rsidR="0000460B" w:rsidRPr="00B31B0F" w:rsidRDefault="0000460B" w:rsidP="0000460B">
                    <w:pPr>
                      <w:jc w:val="right"/>
                      <w:rPr>
                        <w:rFonts w:ascii="Rasa" w:hAnsi="Rasa"/>
                        <w:sz w:val="18"/>
                        <w:szCs w:val="18"/>
                      </w:rPr>
                    </w:pPr>
                    <w:r w:rsidRPr="00B31B0F">
                      <w:rPr>
                        <w:rFonts w:ascii="Rasa" w:hAnsi="Rasa"/>
                        <w:sz w:val="18"/>
                        <w:szCs w:val="18"/>
                      </w:rPr>
                      <w:t>Søndervangs Allé 45</w:t>
                    </w:r>
                  </w:p>
                  <w:p w14:paraId="4DEEB2D1" w14:textId="77777777" w:rsidR="0000460B" w:rsidRPr="008455C2" w:rsidRDefault="0000460B" w:rsidP="0000460B">
                    <w:pPr>
                      <w:jc w:val="right"/>
                      <w:rPr>
                        <w:rFonts w:ascii="Rasa" w:hAnsi="Rasa"/>
                        <w:sz w:val="18"/>
                        <w:szCs w:val="18"/>
                        <w:lang w:val="en-US"/>
                      </w:rPr>
                    </w:pPr>
                    <w:r w:rsidRPr="008455C2">
                      <w:rPr>
                        <w:rFonts w:ascii="Rasa" w:hAnsi="Rasa"/>
                        <w:sz w:val="18"/>
                        <w:szCs w:val="18"/>
                        <w:lang w:val="en-US"/>
                      </w:rPr>
                      <w:t>8260 Viby J</w:t>
                    </w:r>
                  </w:p>
                  <w:p w14:paraId="594EDD42" w14:textId="55002C5D" w:rsidR="0000460B" w:rsidRPr="008455C2" w:rsidRDefault="0000460B" w:rsidP="0000460B">
                    <w:pPr>
                      <w:jc w:val="right"/>
                      <w:rPr>
                        <w:rFonts w:ascii="Rasa" w:hAnsi="Rasa"/>
                        <w:sz w:val="18"/>
                        <w:szCs w:val="18"/>
                        <w:lang w:val="en-US"/>
                      </w:rPr>
                    </w:pPr>
                    <w:r w:rsidRPr="008455C2">
                      <w:rPr>
                        <w:rFonts w:ascii="Rasa" w:hAnsi="Rasa"/>
                        <w:sz w:val="18"/>
                        <w:szCs w:val="18"/>
                        <w:lang w:val="en-US"/>
                      </w:rPr>
                      <w:t xml:space="preserve">Tlf.: +45 </w:t>
                    </w:r>
                    <w:r w:rsidR="00E077D7">
                      <w:rPr>
                        <w:rFonts w:ascii="Rasa" w:hAnsi="Rasa"/>
                        <w:sz w:val="18"/>
                        <w:szCs w:val="18"/>
                        <w:lang w:val="en-US"/>
                      </w:rPr>
                      <w:t>28</w:t>
                    </w:r>
                    <w:r w:rsidRPr="008455C2">
                      <w:rPr>
                        <w:rFonts w:ascii="Rasa" w:hAnsi="Rasa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="00E077D7">
                      <w:rPr>
                        <w:rFonts w:ascii="Rasa" w:hAnsi="Rasa"/>
                        <w:sz w:val="18"/>
                        <w:szCs w:val="18"/>
                        <w:lang w:val="en-US"/>
                      </w:rPr>
                      <w:t>51</w:t>
                    </w:r>
                    <w:r w:rsidRPr="008455C2">
                      <w:rPr>
                        <w:rFonts w:ascii="Rasa" w:hAnsi="Rasa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="00E077D7">
                      <w:rPr>
                        <w:rFonts w:ascii="Rasa" w:hAnsi="Rasa"/>
                        <w:sz w:val="18"/>
                        <w:szCs w:val="18"/>
                        <w:lang w:val="en-US"/>
                      </w:rPr>
                      <w:t>91</w:t>
                    </w:r>
                    <w:r w:rsidRPr="008455C2">
                      <w:rPr>
                        <w:rFonts w:ascii="Rasa" w:hAnsi="Rasa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="00E077D7">
                      <w:rPr>
                        <w:rFonts w:ascii="Rasa" w:hAnsi="Rasa"/>
                        <w:sz w:val="18"/>
                        <w:szCs w:val="18"/>
                        <w:lang w:val="en-US"/>
                      </w:rPr>
                      <w:t>53</w:t>
                    </w:r>
                  </w:p>
                  <w:p w14:paraId="418B04F1" w14:textId="77777777" w:rsidR="0000460B" w:rsidRPr="008455C2" w:rsidRDefault="0000460B" w:rsidP="0000460B">
                    <w:pPr>
                      <w:jc w:val="right"/>
                      <w:rPr>
                        <w:rFonts w:ascii="Rasa" w:hAnsi="Rasa"/>
                        <w:sz w:val="18"/>
                        <w:szCs w:val="18"/>
                        <w:lang w:val="en-US"/>
                      </w:rPr>
                    </w:pPr>
                  </w:p>
                  <w:p w14:paraId="0D4974D6" w14:textId="77777777" w:rsidR="0000460B" w:rsidRPr="008455C2" w:rsidRDefault="0000460B" w:rsidP="0000460B">
                    <w:pPr>
                      <w:jc w:val="right"/>
                      <w:rPr>
                        <w:rFonts w:ascii="Rasa" w:hAnsi="Rasa"/>
                        <w:sz w:val="18"/>
                        <w:szCs w:val="18"/>
                        <w:lang w:val="en-US"/>
                      </w:rPr>
                    </w:pPr>
                    <w:r w:rsidRPr="008455C2">
                      <w:rPr>
                        <w:rFonts w:ascii="Rasa" w:hAnsi="Rasa"/>
                        <w:sz w:val="18"/>
                        <w:szCs w:val="18"/>
                        <w:lang w:val="en-US"/>
                      </w:rPr>
                      <w:t>info@atumidt.dk</w:t>
                    </w:r>
                  </w:p>
                  <w:p w14:paraId="5613DCB4" w14:textId="77777777" w:rsidR="0000460B" w:rsidRPr="00B31B0F" w:rsidRDefault="0000460B" w:rsidP="0000460B">
                    <w:pPr>
                      <w:jc w:val="right"/>
                      <w:rPr>
                        <w:rFonts w:ascii="Rasa" w:hAnsi="Rasa"/>
                        <w:sz w:val="18"/>
                        <w:szCs w:val="18"/>
                      </w:rPr>
                    </w:pPr>
                    <w:r w:rsidRPr="00B31B0F">
                      <w:rPr>
                        <w:rFonts w:ascii="Rasa" w:hAnsi="Rasa"/>
                        <w:sz w:val="18"/>
                        <w:szCs w:val="18"/>
                      </w:rPr>
                      <w:t>atumidt.dk</w:t>
                    </w:r>
                  </w:p>
                  <w:p w14:paraId="5306D09D" w14:textId="77777777" w:rsidR="0000460B" w:rsidRDefault="0000460B" w:rsidP="0000460B"/>
                </w:txbxContent>
              </v:textbox>
            </v:shape>
          </w:pict>
        </mc:Fallback>
      </mc:AlternateContent>
    </w:r>
    <w:r>
      <w:rPr>
        <w:noProof/>
        <w:lang w:eastAsia="da-DK"/>
      </w:rPr>
      <w:drawing>
        <wp:anchor distT="0" distB="0" distL="114300" distR="114300" simplePos="0" relativeHeight="251667456" behindDoc="1" locked="0" layoutInCell="1" allowOverlap="1" wp14:anchorId="557906EE" wp14:editId="1F0BCE67">
          <wp:simplePos x="0" y="0"/>
          <wp:positionH relativeFrom="page">
            <wp:posOffset>5581015</wp:posOffset>
          </wp:positionH>
          <wp:positionV relativeFrom="page">
            <wp:posOffset>360045</wp:posOffset>
          </wp:positionV>
          <wp:extent cx="1512000" cy="471600"/>
          <wp:effectExtent l="0" t="0" r="0" b="11430"/>
          <wp:wrapNone/>
          <wp:docPr id="11" name="Billed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TU Midt.png"/>
                  <pic:cNvPicPr/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E68"/>
    <w:rsid w:val="0000460B"/>
    <w:rsid w:val="000F038B"/>
    <w:rsid w:val="001E0F1D"/>
    <w:rsid w:val="00211646"/>
    <w:rsid w:val="00240221"/>
    <w:rsid w:val="00281BAA"/>
    <w:rsid w:val="00296C6A"/>
    <w:rsid w:val="002E1F08"/>
    <w:rsid w:val="00310E68"/>
    <w:rsid w:val="003479A0"/>
    <w:rsid w:val="005D70F9"/>
    <w:rsid w:val="00643392"/>
    <w:rsid w:val="00664CDF"/>
    <w:rsid w:val="006F5EFA"/>
    <w:rsid w:val="00715C99"/>
    <w:rsid w:val="00766931"/>
    <w:rsid w:val="007721CD"/>
    <w:rsid w:val="00824682"/>
    <w:rsid w:val="008455C2"/>
    <w:rsid w:val="00913AB3"/>
    <w:rsid w:val="009D1283"/>
    <w:rsid w:val="00B31B0F"/>
    <w:rsid w:val="00BE1FB6"/>
    <w:rsid w:val="00C151E7"/>
    <w:rsid w:val="00D517B2"/>
    <w:rsid w:val="00D66608"/>
    <w:rsid w:val="00DB6EEE"/>
    <w:rsid w:val="00E077D7"/>
    <w:rsid w:val="00E72D73"/>
    <w:rsid w:val="00EB5C18"/>
    <w:rsid w:val="00F105A2"/>
    <w:rsid w:val="00F755E0"/>
    <w:rsid w:val="00FB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A5879"/>
  <w14:defaultImageDpi w14:val="32767"/>
  <w15:chartTrackingRefBased/>
  <w15:docId w15:val="{F6CECB6D-03F0-479C-ACEB-FA197F74A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913AB3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913AB3"/>
  </w:style>
  <w:style w:type="paragraph" w:styleId="Sidefod">
    <w:name w:val="footer"/>
    <w:basedOn w:val="Normal"/>
    <w:link w:val="SidefodTegn"/>
    <w:uiPriority w:val="99"/>
    <w:unhideWhenUsed/>
    <w:rsid w:val="00913AB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13AB3"/>
  </w:style>
  <w:style w:type="character" w:styleId="Hyperlink">
    <w:name w:val="Hyperlink"/>
    <w:basedOn w:val="Standardskrifttypeiafsnit"/>
    <w:uiPriority w:val="99"/>
    <w:unhideWhenUsed/>
    <w:rsid w:val="00664CDF"/>
    <w:rPr>
      <w:color w:val="0563C1" w:themeColor="hyperlink"/>
      <w:u w:val="single"/>
    </w:rPr>
  </w:style>
  <w:style w:type="paragraph" w:styleId="Titel">
    <w:name w:val="Title"/>
    <w:basedOn w:val="Normal"/>
    <w:next w:val="Normal"/>
    <w:link w:val="TitelTegn"/>
    <w:uiPriority w:val="10"/>
    <w:qFormat/>
    <w:rsid w:val="008455C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455C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%20Harrits\OneDrive%20-%20-VG\Kommunikation\Grafik\Brevpapir\brevpapir.dotx" TargetMode="Externa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brevpapir</Template>
  <TotalTime>15</TotalTime>
  <Pages>1</Pages>
  <Words>161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Harrits</dc:creator>
  <cp:keywords/>
  <dc:description/>
  <cp:lastModifiedBy>atu midt (vgatumidt | VG)</cp:lastModifiedBy>
  <cp:revision>11</cp:revision>
  <cp:lastPrinted>2017-05-10T11:00:00Z</cp:lastPrinted>
  <dcterms:created xsi:type="dcterms:W3CDTF">2023-05-17T11:46:00Z</dcterms:created>
  <dcterms:modified xsi:type="dcterms:W3CDTF">2025-09-03T17:31:00Z</dcterms:modified>
</cp:coreProperties>
</file>