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7AB6" w:rsidRDefault="00BF7AB6" w14:paraId="1127E8BB" w14:textId="7D66C20A">
      <w:pPr>
        <w:rPr>
          <w:rFonts w:ascii="Georgia" w:hAnsi="Georgia" w:cs="Rasa"/>
          <w:b/>
          <w:sz w:val="36"/>
          <w:szCs w:val="36"/>
        </w:rPr>
      </w:pPr>
    </w:p>
    <w:p w:rsidR="00BF7AB6" w:rsidRDefault="00BF7AB6" w14:paraId="0D6AAEC2" w14:textId="77777777">
      <w:pPr>
        <w:rPr>
          <w:rFonts w:ascii="Georgia" w:hAnsi="Georgia" w:cs="Rasa"/>
          <w:b/>
          <w:sz w:val="36"/>
          <w:szCs w:val="36"/>
        </w:rPr>
      </w:pPr>
    </w:p>
    <w:p w:rsidR="0047494B" w:rsidRDefault="00A633A0" w14:paraId="5EEBABF6" w14:textId="791BF466">
      <w:pPr>
        <w:rPr>
          <w:rFonts w:ascii="Georgia" w:hAnsi="Georgia" w:cs="Rasa"/>
          <w:b/>
          <w:sz w:val="36"/>
          <w:szCs w:val="36"/>
        </w:rPr>
      </w:pPr>
      <w:r w:rsidRPr="00F60F2B">
        <w:rPr>
          <w:rFonts w:ascii="Georgia" w:hAnsi="Georgia" w:cs="Rasa"/>
          <w:b/>
          <w:sz w:val="36"/>
          <w:szCs w:val="36"/>
        </w:rPr>
        <w:t xml:space="preserve">Seminar </w:t>
      </w:r>
      <w:r w:rsidR="003063E5">
        <w:rPr>
          <w:rFonts w:ascii="Georgia" w:hAnsi="Georgia" w:cs="Rasa"/>
          <w:b/>
          <w:sz w:val="36"/>
          <w:szCs w:val="36"/>
        </w:rPr>
        <w:t>U</w:t>
      </w:r>
      <w:r w:rsidRPr="00F60F2B">
        <w:rPr>
          <w:rFonts w:ascii="Georgia" w:hAnsi="Georgia" w:cs="Rasa"/>
          <w:b/>
          <w:sz w:val="36"/>
          <w:szCs w:val="36"/>
        </w:rPr>
        <w:t xml:space="preserve">: </w:t>
      </w:r>
      <w:r w:rsidR="0047494B">
        <w:rPr>
          <w:rFonts w:ascii="Georgia" w:hAnsi="Georgia" w:cs="Rasa"/>
          <w:b/>
          <w:sz w:val="36"/>
          <w:szCs w:val="36"/>
        </w:rPr>
        <w:t>Akademisk i</w:t>
      </w:r>
      <w:r w:rsidRPr="00F60F2B">
        <w:rPr>
          <w:rFonts w:ascii="Georgia" w:hAnsi="Georgia" w:cs="Rasa"/>
          <w:b/>
          <w:sz w:val="36"/>
          <w:szCs w:val="36"/>
        </w:rPr>
        <w:t>dégenerering</w:t>
      </w:r>
      <w:r w:rsidR="0047494B">
        <w:rPr>
          <w:rFonts w:ascii="Georgia" w:hAnsi="Georgia" w:cs="Rasa"/>
          <w:b/>
          <w:sz w:val="36"/>
          <w:szCs w:val="36"/>
        </w:rPr>
        <w:t xml:space="preserve"> og problemformulering</w:t>
      </w:r>
    </w:p>
    <w:p w:rsidR="0047494B" w:rsidRDefault="0047494B" w14:paraId="72DF0BFE" w14:textId="77777777">
      <w:pPr>
        <w:rPr>
          <w:rFonts w:ascii="Georgia" w:hAnsi="Georgia" w:cs="Rasa"/>
          <w:b/>
          <w:sz w:val="36"/>
          <w:szCs w:val="36"/>
        </w:rPr>
      </w:pPr>
    </w:p>
    <w:p w:rsidRPr="00F60F2B" w:rsidR="00A633A0" w:rsidP="00A633A0" w:rsidRDefault="00A633A0" w14:paraId="4C31AD31" w14:textId="77777777">
      <w:pPr>
        <w:rPr>
          <w:rFonts w:ascii="Georgia" w:hAnsi="Georgia" w:cs="Rasa"/>
          <w:i/>
        </w:rPr>
      </w:pPr>
      <w:r w:rsidRPr="00F60F2B">
        <w:rPr>
          <w:rFonts w:ascii="Georgia" w:hAnsi="Georgia" w:cs="Rasa"/>
          <w:i/>
        </w:rPr>
        <w:t>Progression, der leder til den gode idé.</w:t>
      </w:r>
    </w:p>
    <w:p w:rsidRPr="00F60F2B" w:rsidR="00A633A0" w:rsidP="00A633A0" w:rsidRDefault="00A633A0" w14:paraId="28CDFFDA" w14:textId="77777777">
      <w:pPr>
        <w:rPr>
          <w:rFonts w:ascii="Georgia" w:hAnsi="Georgia" w:cs="Rasa"/>
        </w:rPr>
      </w:pPr>
    </w:p>
    <w:p w:rsidRPr="00F60F2B" w:rsidR="00A633A0" w:rsidP="00A633A0" w:rsidRDefault="00A633A0" w14:paraId="01DD19E1" w14:textId="77777777">
      <w:pPr>
        <w:rPr>
          <w:rFonts w:ascii="Georgia" w:hAnsi="Georgia" w:cs="Rasa"/>
          <w:b/>
        </w:rPr>
      </w:pPr>
      <w:r w:rsidRPr="00F60F2B">
        <w:rPr>
          <w:rFonts w:ascii="Georgia" w:hAnsi="Georgia" w:cs="Rasa"/>
          <w:b/>
        </w:rPr>
        <w:t>Skriv så mange ting og elementer, du kan komme i tanker om, til hvert punkt:</w:t>
      </w:r>
    </w:p>
    <w:p w:rsidRPr="00F60F2B" w:rsidR="00A633A0" w:rsidP="00A633A0" w:rsidRDefault="00A633A0" w14:paraId="1A366B63" w14:textId="77777777">
      <w:pPr>
        <w:rPr>
          <w:rFonts w:ascii="Georgia" w:hAnsi="Georgia" w:cs="Rasa"/>
        </w:rPr>
      </w:pPr>
    </w:p>
    <w:p w:rsidRPr="00F60F2B" w:rsidR="00A633A0" w:rsidP="00A633A0" w:rsidRDefault="00A633A0" w14:paraId="34C2739C" w14:textId="77777777">
      <w:pPr>
        <w:rPr>
          <w:rFonts w:ascii="Georgia" w:hAnsi="Georgia" w:cs="Rasa"/>
        </w:rPr>
      </w:pPr>
      <w:r w:rsidRPr="00F60F2B">
        <w:rPr>
          <w:rFonts w:ascii="Georgia" w:hAnsi="Georgia" w:cs="Rasa"/>
        </w:rPr>
        <w:t>1) Er der noget, du synes er særligt spændende, fx en film eller en bog, en person, en kultur, noget du har set eller hørt, aktuelle begivenheder eller diskussioner eller andet?</w:t>
      </w:r>
    </w:p>
    <w:p w:rsidRPr="00F60F2B" w:rsidR="00A633A0" w:rsidP="00A633A0" w:rsidRDefault="00A633A0" w14:paraId="22D9EC75" w14:textId="77777777">
      <w:pPr>
        <w:rPr>
          <w:rFonts w:ascii="Georgia" w:hAnsi="Georgia" w:cs="Rasa"/>
        </w:rPr>
      </w:pPr>
    </w:p>
    <w:p w:rsidRPr="00F60F2B" w:rsidR="00A633A0" w:rsidP="00A633A0" w:rsidRDefault="00A633A0" w14:paraId="1D51149B" w14:textId="77777777">
      <w:pPr>
        <w:rPr>
          <w:rFonts w:ascii="Georgia" w:hAnsi="Georgia" w:cs="Rasa"/>
        </w:rPr>
      </w:pPr>
    </w:p>
    <w:p w:rsidRPr="00F60F2B" w:rsidR="00A633A0" w:rsidP="00A633A0" w:rsidRDefault="00A633A0" w14:paraId="4A903874" w14:textId="77777777">
      <w:pPr>
        <w:rPr>
          <w:rFonts w:ascii="Georgia" w:hAnsi="Georgia" w:cs="Rasa"/>
        </w:rPr>
      </w:pPr>
    </w:p>
    <w:p w:rsidRPr="00F60F2B" w:rsidR="00A633A0" w:rsidP="00A633A0" w:rsidRDefault="00A633A0" w14:paraId="19D2922F" w14:textId="77777777">
      <w:pPr>
        <w:rPr>
          <w:rFonts w:ascii="Georgia" w:hAnsi="Georgia" w:cs="Rasa"/>
        </w:rPr>
      </w:pPr>
    </w:p>
    <w:p w:rsidRPr="00F60F2B" w:rsidR="00A633A0" w:rsidP="00A633A0" w:rsidRDefault="00A633A0" w14:paraId="3E3ED8F6" w14:textId="77777777">
      <w:pPr>
        <w:rPr>
          <w:rFonts w:ascii="Georgia" w:hAnsi="Georgia" w:cs="Rasa"/>
        </w:rPr>
      </w:pPr>
    </w:p>
    <w:p w:rsidRPr="00F60F2B" w:rsidR="00A633A0" w:rsidP="00A633A0" w:rsidRDefault="00A633A0" w14:paraId="0C161E93" w14:textId="77777777">
      <w:pPr>
        <w:rPr>
          <w:rFonts w:ascii="Georgia" w:hAnsi="Georgia" w:cs="Rasa"/>
        </w:rPr>
      </w:pPr>
      <w:r w:rsidRPr="00F60F2B">
        <w:rPr>
          <w:rFonts w:ascii="Georgia" w:hAnsi="Georgia" w:cs="Rasa"/>
        </w:rPr>
        <w:t>2) Er der et fagligt emne, du tidligere har mødt, arbejdet med eller hørt om (fx i forbindelse med oplæg i timerne), som du kunne tænke dig at dykke dybere ned i?</w:t>
      </w:r>
    </w:p>
    <w:p w:rsidRPr="00F60F2B" w:rsidR="00A633A0" w:rsidP="00A633A0" w:rsidRDefault="00A633A0" w14:paraId="479FB2A3" w14:textId="77777777">
      <w:pPr>
        <w:rPr>
          <w:rFonts w:ascii="Georgia" w:hAnsi="Georgia" w:cs="Rasa"/>
        </w:rPr>
      </w:pPr>
    </w:p>
    <w:p w:rsidRPr="00F60F2B" w:rsidR="00A633A0" w:rsidP="00A633A0" w:rsidRDefault="00A633A0" w14:paraId="5494EAC2" w14:textId="77777777">
      <w:pPr>
        <w:rPr>
          <w:rFonts w:ascii="Georgia" w:hAnsi="Georgia" w:cs="Rasa"/>
        </w:rPr>
      </w:pPr>
    </w:p>
    <w:p w:rsidRPr="00F60F2B" w:rsidR="00A633A0" w:rsidP="00A633A0" w:rsidRDefault="00A633A0" w14:paraId="6FFF029E" w14:textId="77777777">
      <w:pPr>
        <w:rPr>
          <w:rFonts w:ascii="Georgia" w:hAnsi="Georgia" w:cs="Rasa"/>
        </w:rPr>
      </w:pPr>
    </w:p>
    <w:p w:rsidRPr="00F60F2B" w:rsidR="00A633A0" w:rsidP="00A633A0" w:rsidRDefault="00A633A0" w14:paraId="2514680D" w14:textId="77777777">
      <w:pPr>
        <w:rPr>
          <w:rFonts w:ascii="Georgia" w:hAnsi="Georgia" w:cs="Rasa"/>
        </w:rPr>
      </w:pPr>
    </w:p>
    <w:p w:rsidRPr="00F60F2B" w:rsidR="00A633A0" w:rsidP="00A633A0" w:rsidRDefault="00A633A0" w14:paraId="1AE88FEB" w14:textId="77777777">
      <w:pPr>
        <w:rPr>
          <w:rFonts w:ascii="Georgia" w:hAnsi="Georgia" w:cs="Rasa"/>
        </w:rPr>
      </w:pPr>
    </w:p>
    <w:p w:rsidRPr="00F60F2B" w:rsidR="00A633A0" w:rsidP="00A633A0" w:rsidRDefault="00A633A0" w14:paraId="66E5F200" w14:textId="77777777">
      <w:pPr>
        <w:rPr>
          <w:rFonts w:ascii="Georgia" w:hAnsi="Georgia" w:cs="Rasa"/>
        </w:rPr>
      </w:pPr>
      <w:r w:rsidRPr="00F60F2B">
        <w:rPr>
          <w:rFonts w:ascii="Georgia" w:hAnsi="Georgia" w:cs="Rasa"/>
        </w:rPr>
        <w:t>3) Er der nogle fag eller fagområder, du finder særligt interessant?</w:t>
      </w:r>
    </w:p>
    <w:p w:rsidRPr="00F60F2B" w:rsidR="00A633A0" w:rsidP="00A633A0" w:rsidRDefault="00A633A0" w14:paraId="1E81DCB8" w14:textId="77777777">
      <w:pPr>
        <w:rPr>
          <w:rFonts w:ascii="Georgia" w:hAnsi="Georgia" w:cs="Rasa"/>
        </w:rPr>
      </w:pPr>
    </w:p>
    <w:p w:rsidRPr="00F60F2B" w:rsidR="00A633A0" w:rsidP="00A633A0" w:rsidRDefault="00A633A0" w14:paraId="76FD35D7" w14:textId="77777777">
      <w:pPr>
        <w:rPr>
          <w:rFonts w:ascii="Georgia" w:hAnsi="Georgia" w:cs="Rasa"/>
        </w:rPr>
      </w:pPr>
    </w:p>
    <w:p w:rsidRPr="00F60F2B" w:rsidR="00A633A0" w:rsidP="00A633A0" w:rsidRDefault="00A633A0" w14:paraId="6B075F61" w14:textId="77777777">
      <w:pPr>
        <w:rPr>
          <w:rFonts w:ascii="Georgia" w:hAnsi="Georgia" w:cs="Rasa"/>
        </w:rPr>
      </w:pPr>
    </w:p>
    <w:p w:rsidRPr="00F60F2B" w:rsidR="00A633A0" w:rsidP="00A633A0" w:rsidRDefault="00A633A0" w14:paraId="14E30A32" w14:textId="77777777">
      <w:pPr>
        <w:rPr>
          <w:rFonts w:ascii="Georgia" w:hAnsi="Georgia" w:cs="Rasa"/>
        </w:rPr>
      </w:pPr>
    </w:p>
    <w:p w:rsidRPr="00F60F2B" w:rsidR="00A633A0" w:rsidP="00A633A0" w:rsidRDefault="00A633A0" w14:paraId="650AE0AD" w14:textId="77777777">
      <w:pPr>
        <w:rPr>
          <w:rFonts w:ascii="Georgia" w:hAnsi="Georgia" w:cs="Rasa"/>
        </w:rPr>
      </w:pPr>
    </w:p>
    <w:p w:rsidRPr="00F60F2B" w:rsidR="00A633A0" w:rsidP="00A633A0" w:rsidRDefault="00A633A0" w14:paraId="6D5A35BF" w14:textId="77777777">
      <w:pPr>
        <w:rPr>
          <w:rFonts w:ascii="Georgia" w:hAnsi="Georgia" w:cs="Rasa"/>
        </w:rPr>
      </w:pPr>
      <w:r w:rsidRPr="00F60F2B">
        <w:rPr>
          <w:rFonts w:ascii="Georgia" w:hAnsi="Georgia" w:cs="Rasa"/>
        </w:rPr>
        <w:t>4) Er der noget ved det, du skrev under punkt 1 og 2, der undrer dig?</w:t>
      </w:r>
    </w:p>
    <w:p w:rsidRPr="00F60F2B" w:rsidR="00A633A0" w:rsidP="00A633A0" w:rsidRDefault="00A633A0" w14:paraId="38CCC59E" w14:textId="77777777">
      <w:pPr>
        <w:rPr>
          <w:rFonts w:ascii="Georgia" w:hAnsi="Georgia" w:cs="Rasa"/>
        </w:rPr>
      </w:pPr>
    </w:p>
    <w:p w:rsidRPr="00F60F2B" w:rsidR="00A633A0" w:rsidP="00A633A0" w:rsidRDefault="00A633A0" w14:paraId="22C60129" w14:textId="77777777">
      <w:pPr>
        <w:rPr>
          <w:rFonts w:ascii="Georgia" w:hAnsi="Georgia" w:cs="Rasa"/>
        </w:rPr>
      </w:pPr>
    </w:p>
    <w:p w:rsidRPr="00F60F2B" w:rsidR="00A633A0" w:rsidP="00A633A0" w:rsidRDefault="00A633A0" w14:paraId="212755AB" w14:textId="77777777">
      <w:pPr>
        <w:rPr>
          <w:rFonts w:ascii="Georgia" w:hAnsi="Georgia" w:cs="Rasa"/>
        </w:rPr>
      </w:pPr>
    </w:p>
    <w:p w:rsidRPr="00F60F2B" w:rsidR="00A633A0" w:rsidP="00A633A0" w:rsidRDefault="00A633A0" w14:paraId="7D0E3771" w14:textId="77777777">
      <w:pPr>
        <w:rPr>
          <w:rFonts w:ascii="Georgia" w:hAnsi="Georgia" w:cs="Rasa"/>
        </w:rPr>
      </w:pPr>
    </w:p>
    <w:p w:rsidRPr="00F60F2B" w:rsidR="00A633A0" w:rsidP="00A633A0" w:rsidRDefault="00A633A0" w14:paraId="2571DE57" w14:textId="77777777">
      <w:pPr>
        <w:rPr>
          <w:rFonts w:ascii="Georgia" w:hAnsi="Georgia" w:cs="Rasa"/>
        </w:rPr>
      </w:pPr>
    </w:p>
    <w:p w:rsidRPr="00F60F2B" w:rsidR="00A633A0" w:rsidP="00A633A0" w:rsidRDefault="00A633A0" w14:paraId="1C6B85DA" w14:textId="089E361B">
      <w:pPr>
        <w:rPr>
          <w:rFonts w:ascii="Georgia" w:hAnsi="Georgia" w:cs="Rasa"/>
        </w:rPr>
      </w:pPr>
      <w:r w:rsidRPr="00F60F2B">
        <w:rPr>
          <w:rFonts w:ascii="Georgia" w:hAnsi="Georgia" w:cs="Rasa"/>
        </w:rPr>
        <w:t>5) Hvad er det, der gør, at du undrer d</w:t>
      </w:r>
      <w:r w:rsidRPr="00F60F2B" w:rsidR="00942B7C">
        <w:rPr>
          <w:rFonts w:ascii="Georgia" w:hAnsi="Georgia" w:cs="Rasa"/>
        </w:rPr>
        <w:t>ig? Vælg</w:t>
      </w:r>
      <w:r w:rsidRPr="00F60F2B">
        <w:rPr>
          <w:rFonts w:ascii="Georgia" w:hAnsi="Georgia" w:cs="Rasa"/>
        </w:rPr>
        <w:t xml:space="preserve"> et par at arbejde videre med nu.</w:t>
      </w:r>
    </w:p>
    <w:p w:rsidRPr="00F60F2B" w:rsidR="00A633A0" w:rsidP="00A633A0" w:rsidRDefault="00A633A0" w14:paraId="63FAB24B" w14:textId="77777777">
      <w:pPr>
        <w:rPr>
          <w:rFonts w:ascii="Georgia" w:hAnsi="Georgia" w:cs="Rasa"/>
        </w:rPr>
      </w:pPr>
    </w:p>
    <w:p w:rsidRPr="00F60F2B" w:rsidR="00A633A0" w:rsidP="00A633A0" w:rsidRDefault="00A633A0" w14:paraId="2396C6A2" w14:textId="77777777">
      <w:pPr>
        <w:rPr>
          <w:rFonts w:ascii="Georgia" w:hAnsi="Georgia" w:cs="Rasa"/>
        </w:rPr>
      </w:pPr>
    </w:p>
    <w:p w:rsidRPr="00F60F2B" w:rsidR="00A633A0" w:rsidP="00A633A0" w:rsidRDefault="00A633A0" w14:paraId="6A4EF117" w14:textId="77777777">
      <w:pPr>
        <w:rPr>
          <w:rFonts w:ascii="Georgia" w:hAnsi="Georgia" w:cs="Rasa"/>
        </w:rPr>
      </w:pPr>
    </w:p>
    <w:p w:rsidRPr="00F60F2B" w:rsidR="00A633A0" w:rsidP="00A633A0" w:rsidRDefault="00A633A0" w14:paraId="7184010E" w14:textId="77777777">
      <w:pPr>
        <w:rPr>
          <w:rFonts w:ascii="Georgia" w:hAnsi="Georgia" w:cs="Rasa"/>
        </w:rPr>
      </w:pPr>
    </w:p>
    <w:p w:rsidRPr="00F60F2B" w:rsidR="00A633A0" w:rsidP="00A633A0" w:rsidRDefault="00A633A0" w14:paraId="70296008" w14:textId="77777777">
      <w:pPr>
        <w:rPr>
          <w:rFonts w:ascii="Georgia" w:hAnsi="Georgia" w:cs="Rasa"/>
        </w:rPr>
      </w:pPr>
    </w:p>
    <w:p w:rsidRPr="00F60F2B" w:rsidR="00A633A0" w:rsidP="00A633A0" w:rsidRDefault="00A633A0" w14:paraId="6B6B028C" w14:textId="71185F7C">
      <w:pPr>
        <w:rPr>
          <w:rFonts w:ascii="Georgia" w:hAnsi="Georgia" w:cs="Rasa"/>
        </w:rPr>
      </w:pPr>
      <w:r w:rsidRPr="1036D540" w:rsidR="1036D540">
        <w:rPr>
          <w:rFonts w:ascii="Georgia" w:hAnsi="Georgia" w:cs="Rasa"/>
        </w:rPr>
        <w:t>6) Er ovenstående noget, du kan undersøge, og hvordan vil du eventuelt gøre det?</w:t>
      </w:r>
    </w:p>
    <w:p w:rsidRPr="00F60F2B" w:rsidR="00A633A0" w:rsidP="00A633A0" w:rsidRDefault="00A633A0" w14:paraId="0C1A34BB" w14:textId="77777777">
      <w:pPr>
        <w:rPr>
          <w:rFonts w:ascii="Georgia" w:hAnsi="Georgia" w:cs="Rasa"/>
        </w:rPr>
      </w:pPr>
    </w:p>
    <w:p w:rsidRPr="00F60F2B" w:rsidR="00D43051" w:rsidP="0000460B" w:rsidRDefault="0000460B" w14:paraId="64107564" w14:textId="77777777">
      <w:pPr>
        <w:tabs>
          <w:tab w:val="left" w:pos="3430"/>
        </w:tabs>
        <w:rPr>
          <w:rFonts w:ascii="Georgia" w:hAnsi="Georgia" w:cs="Rasa"/>
        </w:rPr>
      </w:pPr>
      <w:r w:rsidRPr="00F60F2B">
        <w:rPr>
          <w:rFonts w:ascii="Georgia" w:hAnsi="Georgia" w:cs="Rasa"/>
        </w:rPr>
        <w:tab/>
      </w:r>
    </w:p>
    <w:sectPr w:rsidRPr="00F60F2B" w:rsidR="00D43051" w:rsidSect="0000460B">
      <w:headerReference w:type="default" r:id="rId8"/>
      <w:footerReference w:type="default" r:id="rId9"/>
      <w:headerReference w:type="first" r:id="rId10"/>
      <w:footerReference w:type="first" r:id="rId11"/>
      <w:pgSz w:w="11900" w:h="16840" w:orient="portrait"/>
      <w:pgMar w:top="226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08A" w:rsidP="00913AB3" w:rsidRDefault="0073608A" w14:paraId="45758368" w14:textId="77777777">
      <w:r>
        <w:separator/>
      </w:r>
    </w:p>
  </w:endnote>
  <w:endnote w:type="continuationSeparator" w:id="0">
    <w:p w:rsidR="0073608A" w:rsidP="00913AB3" w:rsidRDefault="0073608A" w14:paraId="35C849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sa">
    <w:altName w:val="Nirmala UI"/>
    <w:charset w:val="00"/>
    <w:family w:val="swiss"/>
    <w:pitch w:val="variable"/>
    <w:sig w:usb0="A004004F" w:usb1="00000003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66931" w:rsidR="00BE1FB6" w:rsidP="00766931" w:rsidRDefault="00643392" w14:paraId="4D7A6690" w14:textId="7777777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8241" behindDoc="1" locked="0" layoutInCell="1" allowOverlap="1" wp14:anchorId="7B5AAD5F" wp14:editId="60BA05E7">
          <wp:simplePos x="0" y="0"/>
          <wp:positionH relativeFrom="column">
            <wp:posOffset>3330742</wp:posOffset>
          </wp:positionH>
          <wp:positionV relativeFrom="page">
            <wp:posOffset>10239375</wp:posOffset>
          </wp:positionV>
          <wp:extent cx="1011600" cy="165600"/>
          <wp:effectExtent l="0" t="0" r="4445" b="12700"/>
          <wp:wrapNone/>
          <wp:docPr id="8" name="Bille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ktiv 2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116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C99">
      <w:rPr>
        <w:noProof/>
        <w:lang w:eastAsia="da-DK"/>
      </w:rPr>
      <w:drawing>
        <wp:anchor distT="0" distB="0" distL="114300" distR="114300" simplePos="0" relativeHeight="251658240" behindDoc="1" locked="1" layoutInCell="1" allowOverlap="1" wp14:anchorId="5B815A70" wp14:editId="0C776DA2">
          <wp:simplePos x="0" y="0"/>
          <wp:positionH relativeFrom="page">
            <wp:posOffset>2563495</wp:posOffset>
          </wp:positionH>
          <wp:positionV relativeFrom="page">
            <wp:posOffset>10174605</wp:posOffset>
          </wp:positionV>
          <wp:extent cx="1188000" cy="338400"/>
          <wp:effectExtent l="0" t="0" r="6350" b="0"/>
          <wp:wrapNone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DT_LOGO_Gengivelse_1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0460B" w:rsidRDefault="0000460B" w14:paraId="3BC949F3" w14:textId="7777777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8246" behindDoc="1" locked="1" layoutInCell="1" allowOverlap="1" wp14:anchorId="027BE7A6" wp14:editId="66726D3F">
          <wp:simplePos x="0" y="0"/>
          <wp:positionH relativeFrom="page">
            <wp:posOffset>4050665</wp:posOffset>
          </wp:positionH>
          <wp:positionV relativeFrom="page">
            <wp:posOffset>10239375</wp:posOffset>
          </wp:positionV>
          <wp:extent cx="1011600" cy="165600"/>
          <wp:effectExtent l="0" t="0" r="4445" b="12700"/>
          <wp:wrapNone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ktiv 2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116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5" behindDoc="1" locked="1" layoutInCell="1" allowOverlap="1" wp14:anchorId="4ED5EE98" wp14:editId="002F0C7F">
          <wp:simplePos x="0" y="0"/>
          <wp:positionH relativeFrom="page">
            <wp:posOffset>2563495</wp:posOffset>
          </wp:positionH>
          <wp:positionV relativeFrom="page">
            <wp:posOffset>10173970</wp:posOffset>
          </wp:positionV>
          <wp:extent cx="1188000" cy="338400"/>
          <wp:effectExtent l="0" t="0" r="635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DT_LOGO_Gengivelse_1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08A" w:rsidP="00913AB3" w:rsidRDefault="0073608A" w14:paraId="4BD9E539" w14:textId="77777777">
      <w:r>
        <w:separator/>
      </w:r>
    </w:p>
  </w:footnote>
  <w:footnote w:type="continuationSeparator" w:id="0">
    <w:p w:rsidR="0073608A" w:rsidP="00913AB3" w:rsidRDefault="0073608A" w14:paraId="65ED8D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64CDF" w:rsidP="00664CDF" w:rsidRDefault="009D1283" w14:paraId="1BBC7DB9" w14:textId="77777777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8242" behindDoc="1" locked="0" layoutInCell="1" allowOverlap="1" wp14:anchorId="59946AA2" wp14:editId="2DCBB7E6">
          <wp:simplePos x="0" y="0"/>
          <wp:positionH relativeFrom="page">
            <wp:posOffset>5581015</wp:posOffset>
          </wp:positionH>
          <wp:positionV relativeFrom="page">
            <wp:posOffset>360045</wp:posOffset>
          </wp:positionV>
          <wp:extent cx="1512000" cy="471600"/>
          <wp:effectExtent l="0" t="0" r="0" b="11430"/>
          <wp:wrapNone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TU Midt.png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0460B" w:rsidRDefault="0000460B" w14:paraId="5EF799D9" w14:textId="7777777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CB58564" wp14:editId="3ACB273E">
              <wp:simplePos x="0" y="0"/>
              <wp:positionH relativeFrom="column">
                <wp:posOffset>4591050</wp:posOffset>
              </wp:positionH>
              <wp:positionV relativeFrom="paragraph">
                <wp:posOffset>390786</wp:posOffset>
              </wp:positionV>
              <wp:extent cx="1866900" cy="1945640"/>
              <wp:effectExtent l="0" t="0" r="0" b="10160"/>
              <wp:wrapNone/>
              <wp:docPr id="10" name="Tekstfel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0" cy="194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2C2AAA" w:rsidR="0000460B" w:rsidP="0000460B" w:rsidRDefault="0000460B" w14:paraId="27FF1E5C" w14:textId="77777777">
                          <w:pPr>
                            <w:jc w:val="right"/>
                            <w:rPr>
                              <w:rFonts w:ascii="Georgia" w:hAnsi="Georgia"/>
                              <w:b/>
                              <w:sz w:val="18"/>
                              <w:szCs w:val="18"/>
                            </w:rPr>
                          </w:pPr>
                          <w:r w:rsidRPr="002C2AAA">
                            <w:rPr>
                              <w:rFonts w:ascii="Georgia" w:hAnsi="Georgia"/>
                              <w:b/>
                              <w:sz w:val="18"/>
                              <w:szCs w:val="18"/>
                            </w:rPr>
                            <w:t>Akademiet for Talentfulde Unge</w:t>
                          </w:r>
                        </w:p>
                        <w:p w:rsidRPr="002C2AAA" w:rsidR="0000460B" w:rsidP="0000460B" w:rsidRDefault="0000460B" w14:paraId="013C6813" w14:textId="77777777">
                          <w:pPr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</w:rPr>
                          </w:pPr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Søndervangs Allé 45</w:t>
                          </w:r>
                        </w:p>
                        <w:p w:rsidRPr="002C2AAA" w:rsidR="0000460B" w:rsidP="0000460B" w:rsidRDefault="0000460B" w14:paraId="057148B1" w14:textId="77777777">
                          <w:pPr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</w:pPr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>8260 Viby J</w:t>
                          </w:r>
                        </w:p>
                        <w:p w:rsidRPr="002C2AAA" w:rsidR="0000460B" w:rsidP="0000460B" w:rsidRDefault="0000460B" w14:paraId="65FE7316" w14:textId="179A1CB4">
                          <w:pPr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>Tlf</w:t>
                          </w:r>
                          <w:proofErr w:type="spellEnd"/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 xml:space="preserve">.: +45 </w:t>
                          </w:r>
                          <w:r w:rsidR="00D43051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>28</w:t>
                          </w:r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D43051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>51</w:t>
                          </w:r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D43051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>91</w:t>
                          </w:r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D43051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>53</w:t>
                          </w:r>
                        </w:p>
                        <w:p w:rsidRPr="002C2AAA" w:rsidR="0000460B" w:rsidP="0000460B" w:rsidRDefault="0000460B" w14:paraId="6D91EE96" w14:textId="77777777">
                          <w:pPr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Pr="002C2AAA" w:rsidR="0000460B" w:rsidP="0000460B" w:rsidRDefault="0000460B" w14:paraId="127AD80C" w14:textId="77777777">
                          <w:pPr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</w:pPr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  <w:lang w:val="en-US"/>
                            </w:rPr>
                            <w:t>info@atumidt.dk</w:t>
                          </w:r>
                        </w:p>
                        <w:p w:rsidRPr="002C2AAA" w:rsidR="0000460B" w:rsidP="0000460B" w:rsidRDefault="0000460B" w14:paraId="0DBEF90A" w14:textId="77777777">
                          <w:pPr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</w:rPr>
                          </w:pPr>
                          <w:r w:rsidRPr="002C2AAA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atumidt.dk</w:t>
                          </w:r>
                        </w:p>
                        <w:p w:rsidR="0000460B" w:rsidP="0000460B" w:rsidRDefault="0000460B" w14:paraId="72649C5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B58564">
              <v:stroke joinstyle="miter"/>
              <v:path gradientshapeok="t" o:connecttype="rect"/>
            </v:shapetype>
            <v:shape id="Tekstfelt 10" style="position:absolute;margin-left:361.5pt;margin-top:30.75pt;width:147pt;height:153.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">
              <v:textbox>
                <w:txbxContent>
                  <w:p w:rsidRPr="002C2AAA" w:rsidR="0000460B" w:rsidP="0000460B" w:rsidRDefault="0000460B" w14:paraId="27FF1E5C" w14:textId="77777777">
                    <w:pPr>
                      <w:jc w:val="right"/>
                      <w:rPr>
                        <w:rFonts w:ascii="Georgia" w:hAnsi="Georgia"/>
                        <w:b/>
                        <w:sz w:val="18"/>
                        <w:szCs w:val="18"/>
                      </w:rPr>
                    </w:pPr>
                    <w:r w:rsidRPr="002C2AAA">
                      <w:rPr>
                        <w:rFonts w:ascii="Georgia" w:hAnsi="Georgia"/>
                        <w:b/>
                        <w:sz w:val="18"/>
                        <w:szCs w:val="18"/>
                      </w:rPr>
                      <w:t>Akademiet for Talentfulde Unge</w:t>
                    </w:r>
                  </w:p>
                  <w:p w:rsidRPr="002C2AAA" w:rsidR="0000460B" w:rsidP="0000460B" w:rsidRDefault="0000460B" w14:paraId="013C6813" w14:textId="77777777">
                    <w:pPr>
                      <w:jc w:val="right"/>
                      <w:rPr>
                        <w:rFonts w:ascii="Georgia" w:hAnsi="Georgia"/>
                        <w:sz w:val="18"/>
                        <w:szCs w:val="18"/>
                      </w:rPr>
                    </w:pPr>
                    <w:r w:rsidRPr="002C2AAA">
                      <w:rPr>
                        <w:rFonts w:ascii="Georgia" w:hAnsi="Georgia"/>
                        <w:sz w:val="18"/>
                        <w:szCs w:val="18"/>
                      </w:rPr>
                      <w:t>Søndervangs Allé 45</w:t>
                    </w:r>
                  </w:p>
                  <w:p w:rsidRPr="002C2AAA" w:rsidR="0000460B" w:rsidP="0000460B" w:rsidRDefault="0000460B" w14:paraId="057148B1" w14:textId="77777777">
                    <w:pPr>
                      <w:jc w:val="right"/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</w:pPr>
                    <w:r w:rsidRPr="002C2AAA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>8260 Viby J</w:t>
                    </w:r>
                  </w:p>
                  <w:p w:rsidRPr="002C2AAA" w:rsidR="0000460B" w:rsidP="0000460B" w:rsidRDefault="0000460B" w14:paraId="65FE7316" w14:textId="179A1CB4">
                    <w:pPr>
                      <w:jc w:val="right"/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2C2AAA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>Tlf</w:t>
                    </w:r>
                    <w:proofErr w:type="spellEnd"/>
                    <w:r w:rsidRPr="002C2AAA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 xml:space="preserve">.: +45 </w:t>
                    </w:r>
                    <w:r w:rsidR="00D43051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>28</w:t>
                    </w:r>
                    <w:r w:rsidRPr="002C2AAA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D43051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>51</w:t>
                    </w:r>
                    <w:r w:rsidRPr="002C2AAA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D43051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>91</w:t>
                    </w:r>
                    <w:r w:rsidRPr="002C2AAA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D43051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>53</w:t>
                    </w:r>
                  </w:p>
                  <w:p w:rsidRPr="002C2AAA" w:rsidR="0000460B" w:rsidP="0000460B" w:rsidRDefault="0000460B" w14:paraId="6D91EE96" w14:textId="77777777">
                    <w:pPr>
                      <w:jc w:val="right"/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</w:pPr>
                  </w:p>
                  <w:p w:rsidRPr="002C2AAA" w:rsidR="0000460B" w:rsidP="0000460B" w:rsidRDefault="0000460B" w14:paraId="127AD80C" w14:textId="77777777">
                    <w:pPr>
                      <w:jc w:val="right"/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</w:pPr>
                    <w:r w:rsidRPr="002C2AAA">
                      <w:rPr>
                        <w:rFonts w:ascii="Georgia" w:hAnsi="Georgia"/>
                        <w:sz w:val="18"/>
                        <w:szCs w:val="18"/>
                        <w:lang w:val="en-US"/>
                      </w:rPr>
                      <w:t>info@atumidt.dk</w:t>
                    </w:r>
                  </w:p>
                  <w:p w:rsidRPr="002C2AAA" w:rsidR="0000460B" w:rsidP="0000460B" w:rsidRDefault="0000460B" w14:paraId="0DBEF90A" w14:textId="77777777">
                    <w:pPr>
                      <w:jc w:val="right"/>
                      <w:rPr>
                        <w:rFonts w:ascii="Georgia" w:hAnsi="Georgia"/>
                        <w:sz w:val="18"/>
                        <w:szCs w:val="18"/>
                      </w:rPr>
                    </w:pPr>
                    <w:r w:rsidRPr="002C2AAA">
                      <w:rPr>
                        <w:rFonts w:ascii="Georgia" w:hAnsi="Georgia"/>
                        <w:sz w:val="18"/>
                        <w:szCs w:val="18"/>
                      </w:rPr>
                      <w:t>atumidt.dk</w:t>
                    </w:r>
                  </w:p>
                  <w:p w:rsidR="0000460B" w:rsidP="0000460B" w:rsidRDefault="0000460B" w14:paraId="72649C58" w14:textId="77777777"/>
                </w:txbxContent>
              </v:textbox>
            </v:shape>
          </w:pict>
        </mc:Fallback>
      </mc:AlternateContent>
    </w:r>
    <w:r>
      <w:rPr>
        <w:noProof/>
        <w:lang w:eastAsia="da-DK"/>
      </w:rPr>
      <w:drawing>
        <wp:anchor distT="0" distB="0" distL="114300" distR="114300" simplePos="0" relativeHeight="251658244" behindDoc="1" locked="0" layoutInCell="1" allowOverlap="1" wp14:anchorId="1EAD4E2A" wp14:editId="799C7686">
          <wp:simplePos x="0" y="0"/>
          <wp:positionH relativeFrom="page">
            <wp:posOffset>5581015</wp:posOffset>
          </wp:positionH>
          <wp:positionV relativeFrom="page">
            <wp:posOffset>360045</wp:posOffset>
          </wp:positionV>
          <wp:extent cx="1512000" cy="471600"/>
          <wp:effectExtent l="0" t="0" r="0" b="11430"/>
          <wp:wrapNone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TU Midt.png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53CDA"/>
    <w:multiLevelType w:val="hybridMultilevel"/>
    <w:tmpl w:val="D8223436"/>
    <w:lvl w:ilvl="0" w:tplc="E46E14EA">
      <w:numFmt w:val="bullet"/>
      <w:lvlText w:val="-"/>
      <w:lvlJc w:val="left"/>
      <w:pPr>
        <w:ind w:left="720" w:hanging="360"/>
      </w:pPr>
      <w:rPr>
        <w:rFonts w:hint="default" w:ascii="Rasa" w:hAnsi="Rasa" w:cs="Rasa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441808"/>
    <w:multiLevelType w:val="hybridMultilevel"/>
    <w:tmpl w:val="687AB23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B049D"/>
    <w:multiLevelType w:val="hybridMultilevel"/>
    <w:tmpl w:val="12384EA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728"/>
    <w:multiLevelType w:val="hybridMultilevel"/>
    <w:tmpl w:val="C5EA2B4A"/>
    <w:lvl w:ilvl="0" w:tplc="B028877A">
      <w:numFmt w:val="bullet"/>
      <w:lvlText w:val="-"/>
      <w:lvlJc w:val="left"/>
      <w:pPr>
        <w:ind w:left="720" w:hanging="360"/>
      </w:pPr>
      <w:rPr>
        <w:rFonts w:hint="default" w:ascii="Rasa" w:hAnsi="Rasa" w:cs="Rasa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9A285A"/>
    <w:multiLevelType w:val="hybridMultilevel"/>
    <w:tmpl w:val="6A5246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1743E"/>
    <w:multiLevelType w:val="hybridMultilevel"/>
    <w:tmpl w:val="FC5C22FC"/>
    <w:lvl w:ilvl="0" w:tplc="0DEC7E90">
      <w:numFmt w:val="bullet"/>
      <w:lvlText w:val="-"/>
      <w:lvlJc w:val="left"/>
      <w:pPr>
        <w:ind w:left="720" w:hanging="360"/>
      </w:pPr>
      <w:rPr>
        <w:rFonts w:hint="default" w:ascii="Rasa" w:hAnsi="Rasa" w:cs="Rasa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844173"/>
    <w:multiLevelType w:val="hybridMultilevel"/>
    <w:tmpl w:val="0C9AAAA0"/>
    <w:lvl w:ilvl="0" w:tplc="BAB64B16">
      <w:start w:val="1"/>
      <w:numFmt w:val="bullet"/>
      <w:lvlText w:val="-"/>
      <w:lvlJc w:val="left"/>
      <w:pPr>
        <w:ind w:left="720" w:hanging="360"/>
      </w:pPr>
      <w:rPr>
        <w:rFonts w:hint="default" w:ascii="Rasa" w:hAnsi="Rasa" w:cs="Rasa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CB668B"/>
    <w:multiLevelType w:val="hybridMultilevel"/>
    <w:tmpl w:val="D2AA793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25700">
    <w:abstractNumId w:val="3"/>
  </w:num>
  <w:num w:numId="2" w16cid:durableId="800806912">
    <w:abstractNumId w:val="0"/>
  </w:num>
  <w:num w:numId="3" w16cid:durableId="541750379">
    <w:abstractNumId w:val="5"/>
  </w:num>
  <w:num w:numId="4" w16cid:durableId="322246854">
    <w:abstractNumId w:val="1"/>
  </w:num>
  <w:num w:numId="5" w16cid:durableId="2100171254">
    <w:abstractNumId w:val="7"/>
  </w:num>
  <w:num w:numId="6" w16cid:durableId="29496961">
    <w:abstractNumId w:val="2"/>
  </w:num>
  <w:num w:numId="7" w16cid:durableId="104424770">
    <w:abstractNumId w:val="6"/>
  </w:num>
  <w:num w:numId="8" w16cid:durableId="1490944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3A0"/>
    <w:rsid w:val="0000460B"/>
    <w:rsid w:val="00021494"/>
    <w:rsid w:val="00045FE2"/>
    <w:rsid w:val="00096BD3"/>
    <w:rsid w:val="000C22C1"/>
    <w:rsid w:val="000F038B"/>
    <w:rsid w:val="00132878"/>
    <w:rsid w:val="00211646"/>
    <w:rsid w:val="00240221"/>
    <w:rsid w:val="00281E1D"/>
    <w:rsid w:val="00296C6A"/>
    <w:rsid w:val="002C2AAA"/>
    <w:rsid w:val="003063E5"/>
    <w:rsid w:val="003479A0"/>
    <w:rsid w:val="00364BA7"/>
    <w:rsid w:val="003B7B2F"/>
    <w:rsid w:val="003E6EEF"/>
    <w:rsid w:val="0047494B"/>
    <w:rsid w:val="00540BE1"/>
    <w:rsid w:val="00592BB4"/>
    <w:rsid w:val="005E5A96"/>
    <w:rsid w:val="00635731"/>
    <w:rsid w:val="00643392"/>
    <w:rsid w:val="00664CDF"/>
    <w:rsid w:val="006B1C1F"/>
    <w:rsid w:val="00701C0D"/>
    <w:rsid w:val="00715C99"/>
    <w:rsid w:val="0073608A"/>
    <w:rsid w:val="00766931"/>
    <w:rsid w:val="00824682"/>
    <w:rsid w:val="008B160A"/>
    <w:rsid w:val="00913AB3"/>
    <w:rsid w:val="00942B7C"/>
    <w:rsid w:val="009D1283"/>
    <w:rsid w:val="00A633A0"/>
    <w:rsid w:val="00AD2268"/>
    <w:rsid w:val="00B31B0F"/>
    <w:rsid w:val="00BE1FB6"/>
    <w:rsid w:val="00BF7AB6"/>
    <w:rsid w:val="00CC744B"/>
    <w:rsid w:val="00D04099"/>
    <w:rsid w:val="00D43051"/>
    <w:rsid w:val="00D517B2"/>
    <w:rsid w:val="00D60604"/>
    <w:rsid w:val="00D66608"/>
    <w:rsid w:val="00E425A3"/>
    <w:rsid w:val="00EB5C18"/>
    <w:rsid w:val="00F60F2B"/>
    <w:rsid w:val="00FF3DF2"/>
    <w:rsid w:val="1036D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72685"/>
  <w14:defaultImageDpi w14:val="32767"/>
  <w15:chartTrackingRefBased/>
  <w15:docId w15:val="{51B86BD2-B095-4FB0-8B77-2030AD79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13AB3"/>
    <w:pPr>
      <w:tabs>
        <w:tab w:val="center" w:pos="4819"/>
        <w:tab w:val="right" w:pos="9638"/>
      </w:tabs>
    </w:pPr>
  </w:style>
  <w:style w:type="character" w:styleId="SidehovedTegn" w:customStyle="1">
    <w:name w:val="Sidehoved Tegn"/>
    <w:basedOn w:val="Standardskrifttypeiafsnit"/>
    <w:link w:val="Sidehoved"/>
    <w:uiPriority w:val="99"/>
    <w:rsid w:val="00913AB3"/>
  </w:style>
  <w:style w:type="paragraph" w:styleId="Sidefod">
    <w:name w:val="footer"/>
    <w:basedOn w:val="Normal"/>
    <w:link w:val="SidefodTegn"/>
    <w:uiPriority w:val="99"/>
    <w:unhideWhenUsed/>
    <w:rsid w:val="00913AB3"/>
    <w:pPr>
      <w:tabs>
        <w:tab w:val="center" w:pos="4819"/>
        <w:tab w:val="right" w:pos="9638"/>
      </w:tabs>
    </w:pPr>
  </w:style>
  <w:style w:type="character" w:styleId="SidefodTegn" w:customStyle="1">
    <w:name w:val="Sidefod Tegn"/>
    <w:basedOn w:val="Standardskrifttypeiafsnit"/>
    <w:link w:val="Sidefod"/>
    <w:uiPriority w:val="99"/>
    <w:rsid w:val="00913AB3"/>
  </w:style>
  <w:style w:type="character" w:styleId="Hyperlink">
    <w:name w:val="Hyperlink"/>
    <w:basedOn w:val="Standardskrifttypeiafsnit"/>
    <w:uiPriority w:val="99"/>
    <w:unhideWhenUsed/>
    <w:rsid w:val="00664CDF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A633A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633A0"/>
    <w:rPr>
      <w:rFonts w:ascii="Segoe UI" w:hAnsi="Segoe UI" w:cs="Segoe UI"/>
      <w:sz w:val="18"/>
      <w:szCs w:val="18"/>
    </w:rPr>
  </w:style>
  <w:style w:type="character" w:styleId="MarkeringsbobletekstTegn" w:customStyle="1">
    <w:name w:val="Markeringsbobletekst Tegn"/>
    <w:basedOn w:val="Standardskrifttypeiafsnit"/>
    <w:link w:val="Markeringsbobletekst"/>
    <w:uiPriority w:val="99"/>
    <w:semiHidden/>
    <w:rsid w:val="00A63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aa1\OneDrive\Kommunikation\Grafik\Brevpapir\brevpapir.dotx" TargetMode="External"/></Relationships>
</file>

<file path=word/theme/theme1.xml><?xml version="1.0" encoding="utf-8"?>
<a:theme xmlns:a="http://schemas.openxmlformats.org/drawingml/2006/main" xmlns:thm15="http://schemas.microsoft.com/office/thememl/2012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CE0BC5-9A43-464D-A296-D500C622B7A9}">
  <we:reference id="9200e1cb-b863-496c-a06a-7d6a77712ab7" version="3.0.0.235" store="EXCatalog" storeType="EXCatalog"/>
  <we:alternateReferences>
    <we:reference id="WA104382010" version="3.0.0.235" store="da-DK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ecIDs xmlns="http://easycorrect.com/universalplugin">
  <ecId xmlns="http://easycorrect.com/universalplugin" commentSetId="6141f8b89e808a215742ff41" commentId="62501265f2ac231159ea4e7a">0</ecId>
  <ecId xmlns="http://easycorrect.com/universalplugin" commentSetId="6141f8b89e808a215742ff41" commentId="61420c619e808a21574303d4">1</ecId>
  <ecId xmlns="http://easycorrect.com/universalplugin" commentSetId="6141f8b89e808a215742ff41" commentId="62501361f2ac231159ea4ee9">2</ecId>
</ecIDs>
</file>

<file path=customXml/itemProps1.xml><?xml version="1.0" encoding="utf-8"?>
<ds:datastoreItem xmlns:ds="http://schemas.openxmlformats.org/officeDocument/2006/customXml" ds:itemID="{6C2A2438-F955-4EE1-A26E-F98D8DF3015A}">
  <ds:schemaRefs>
    <ds:schemaRef ds:uri="http://easycorrect.com/universalplugin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brevpapir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 Harrits (AA | VG)</dc:creator>
  <keywords/>
  <dc:description/>
  <lastModifiedBy>Gæstebruger</lastModifiedBy>
  <revision>11</revision>
  <lastPrinted>2025-09-04T14:27:00.0000000Z</lastPrinted>
  <dcterms:created xsi:type="dcterms:W3CDTF">2025-06-11T03:50:00.0000000Z</dcterms:created>
  <dcterms:modified xsi:type="dcterms:W3CDTF">2026-08-21T09:33:56.0308913Z</dcterms:modified>
</coreProperties>
</file>